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6C2" w:rsidRDefault="003E545D">
      <w:pPr>
        <w:pStyle w:val="Title"/>
      </w:pPr>
      <w:sdt>
        <w:sdtPr>
          <w:alias w:val="Certificate:"/>
          <w:tag w:val="Certificate:"/>
          <w:id w:val="55435526"/>
          <w:placeholder>
            <w:docPart w:val="C5E561B563154D3CB2645FDA45B92DCE"/>
          </w:placeholder>
          <w:temporary/>
          <w:showingPlcHdr/>
          <w15:appearance w15:val="hidden"/>
        </w:sdtPr>
        <w:sdtEndPr/>
        <w:sdtContent>
          <w:r w:rsidR="000320C2">
            <w:t>Certificate</w:t>
          </w:r>
        </w:sdtContent>
      </w:sdt>
      <w:r w:rsidR="00152F24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1039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posOffset>1600200</wp:posOffset>
                </wp:positionV>
                <wp:extent cx="8010144" cy="658368"/>
                <wp:effectExtent l="0" t="0" r="29210" b="27940"/>
                <wp:wrapNone/>
                <wp:docPr id="3827" name="Text border lines" descr="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144" cy="658368"/>
                          <a:chOff x="0" y="0"/>
                          <a:chExt cx="8012683" cy="6573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3172930" cy="657352"/>
                            <a:chOff x="0" y="0"/>
                            <a:chExt cx="2519758" cy="656211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251975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6211"/>
                              <a:ext cx="24970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4249631" y="0"/>
                            <a:ext cx="3763052" cy="657352"/>
                            <a:chOff x="-1541569" y="0"/>
                            <a:chExt cx="3763052" cy="656211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-1408171" y="0"/>
                              <a:ext cx="36215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1541569" y="656211"/>
                              <a:ext cx="376305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FD940B" id="Text border lines" o:spid="_x0000_s1026" alt="Design Element" style="position:absolute;margin-left:0;margin-top:126pt;width:630.7pt;height:51.85pt;z-index:-251645441;mso-position-horizontal:center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" o:allowincell="f">
                <v:group id="Group 28" o:spid="_x0000_s1027" style="position:absolute;width:31729;height:6573" coordsize="25197,6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line id="Straight Connector 7" o:spid="_x0000_s1028" style="position:absolute;visibility:visible;mso-wrap-style:square" from="0,0" to="2519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kr8sQAAADaAAAADwAAAGRycy9kb3ducmV2LnhtbESP3WrCQBSE74W+w3IKvZG6aStVUlex&#10;ATF4IVT7AIfsMRuaPZtmt/l5+64geDnMzDfMajPYWnTU+sqxgpdZAoK4cLriUsH3efe8BOEDssba&#10;MSkYycNm/TBZYapdz1/UnUIpIoR9igpMCE0qpS8MWfQz1xBH7+JaiyHKtpS6xT7CbS1fk+RdWqw4&#10;LhhsKDNU/Jz+rILpeT7W+4Px2e/nG227eb44OqfU0+Ow/QARaAj38K2dawULuF6JN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CSvyxAAAANoAAAAPAAAAAAAAAAAA&#10;AAAAAKECAABkcnMvZG93bnJldi54bWxQSwUGAAAAAAQABAD5AAAAkgMAAAAA&#10;" strokecolor="#a18f8f [1951]"/>
                  <v:line id="Straight Connector 10" o:spid="_x0000_s1029" style="position:absolute;visibility:visible;mso-wrap-style:square" from="0,6562" to="24970,6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6dVsQAAADbAAAADwAAAGRycy9kb3ducmV2LnhtbESPQWvCQBCF7wX/wzJCL6VuasWW6CpW&#10;KBUPgtofMGTHbDA7G7NrjP++cyh4m+G9ee+b+bL3teqojVVgA2+jDBRxEWzFpYHf4/frJ6iYkC3W&#10;gcnAnSIsF4OnOeY23HhP3SGVSkI45mjApdTkWsfCkcc4Cg2xaKfQekyytqW2Ld4k3Nd6nGVT7bFi&#10;aXDY0NpRcT5cvYGX4+Re/2xdXF++3mnVTTYfuxCMeR72qxmoRH16mP+vN1bwhV5+kQH0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vp1WxAAAANsAAAAPAAAAAAAAAAAA&#10;AAAAAKECAABkcnMvZG93bnJldi54bWxQSwUGAAAAAAQABAD5AAAAkgMAAAAA&#10;" strokecolor="#a18f8f [1951]"/>
                </v:group>
                <v:group id="Group 29" o:spid="_x0000_s1030" style="position:absolute;left:42496;width:37630;height:6573" coordorigin="-15415" coordsize="37630,6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line id="Straight Connector 24" o:spid="_x0000_s1031" style="position:absolute;visibility:visible;mso-wrap-style:square" from="-14081,0" to="2213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lR6MQAAADbAAAADwAAAGRycy9kb3ducmV2LnhtbESP0WrCQBRE3wX/YbmFvohuqqFKdBUr&#10;lIoPQqMfcMles6HZuzG7jfHv3ULBx2FmzjCrTW9r0VHrK8cK3iYJCOLC6YpLBefT53gBwgdkjbVj&#10;UnAnD5v1cLDCTLsbf1OXh1JECPsMFZgQmkxKXxiy6CeuIY7exbUWQ5RtKXWLtwi3tZwmybu0WHFc&#10;MNjQzlDxk/9aBaNTeq+/Dsbvrh8z2nbpfn50TqnXl367BBGoD8/wf3uvFUxT+PsSf4B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6VHoxAAAANsAAAAPAAAAAAAAAAAA&#10;AAAAAKECAABkcnMvZG93bnJldi54bWxQSwUGAAAAAAQABAD5AAAAkgMAAAAA&#10;" strokecolor="#a18f8f [1951]"/>
                  <v:line id="Straight Connector 25" o:spid="_x0000_s1032" style="position:absolute;visibility:visible;mso-wrap-style:square" from="-15415,6562" to="22214,6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X0c8UAAADbAAAADwAAAGRycy9kb3ducmV2LnhtbESP0WrCQBRE3wv9h+UWfJG6qdpa0mxE&#10;Ban4IDT6AZfsbTY0ezfNrjH+vVsQ+jjMzBkmWw62ET11vnas4GWSgCAuna65UnA6bp/fQfiArLFx&#10;TAqu5GGZPz5kmGp34S/qi1CJCGGfogITQptK6UtDFv3EtcTR+3adxRBlV0nd4SXCbSOnSfImLdYc&#10;Fwy2tDFU/hRnq2B8nF+bz73xm9/1jFb9fLc4OKfU6GlYfYAINIT/8L290wqmr/D3Jf4Am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6X0c8UAAADbAAAADwAAAAAAAAAA&#10;AAAAAAChAgAAZHJzL2Rvd25yZXYueG1sUEsFBgAAAAAEAAQA+QAAAJMDAAAAAA==&#10;" strokecolor="#a18f8f [1951]"/>
                </v:group>
                <w10:wrap anchorx="page" anchory="page"/>
              </v:group>
            </w:pict>
          </mc:Fallback>
        </mc:AlternateContent>
      </w:r>
      <w:r w:rsidR="00152F24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0015" behindDoc="0" locked="0" layoutInCell="1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1323975</wp:posOffset>
                </wp:positionV>
                <wp:extent cx="977900" cy="1160780"/>
                <wp:effectExtent l="0" t="19050" r="31750" b="39370"/>
                <wp:wrapSquare wrapText="bothSides"/>
                <wp:docPr id="8" name="Group 23" descr="'Of' text in fancy scri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77900" cy="1160780"/>
                          <a:chOff x="0" y="0"/>
                          <a:chExt cx="979488" cy="1160463"/>
                        </a:xfrm>
                      </wpg:grpSpPr>
                      <wps:wsp>
                        <wps:cNvPr id="9" name="Freeform 9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979488" cy="1160463"/>
                          </a:xfrm>
                          <a:custGeom>
                            <a:avLst/>
                            <a:gdLst>
                              <a:gd name="T0" fmla="*/ 2011 w 3085"/>
                              <a:gd name="T1" fmla="*/ 3169 h 3654"/>
                              <a:gd name="T2" fmla="*/ 2079 w 3085"/>
                              <a:gd name="T3" fmla="*/ 3436 h 3654"/>
                              <a:gd name="T4" fmla="*/ 2202 w 3085"/>
                              <a:gd name="T5" fmla="*/ 3258 h 3654"/>
                              <a:gd name="T6" fmla="*/ 2211 w 3085"/>
                              <a:gd name="T7" fmla="*/ 2752 h 3654"/>
                              <a:gd name="T8" fmla="*/ 1304 w 3085"/>
                              <a:gd name="T9" fmla="*/ 637 h 3654"/>
                              <a:gd name="T10" fmla="*/ 1002 w 3085"/>
                              <a:gd name="T11" fmla="*/ 956 h 3654"/>
                              <a:gd name="T12" fmla="*/ 821 w 3085"/>
                              <a:gd name="T13" fmla="*/ 1611 h 3654"/>
                              <a:gd name="T14" fmla="*/ 895 w 3085"/>
                              <a:gd name="T15" fmla="*/ 1982 h 3654"/>
                              <a:gd name="T16" fmla="*/ 1234 w 3085"/>
                              <a:gd name="T17" fmla="*/ 2121 h 3654"/>
                              <a:gd name="T18" fmla="*/ 1508 w 3085"/>
                              <a:gd name="T19" fmla="*/ 1649 h 3654"/>
                              <a:gd name="T20" fmla="*/ 1579 w 3085"/>
                              <a:gd name="T21" fmla="*/ 1012 h 3654"/>
                              <a:gd name="T22" fmla="*/ 1441 w 3085"/>
                              <a:gd name="T23" fmla="*/ 663 h 3654"/>
                              <a:gd name="T24" fmla="*/ 2589 w 3085"/>
                              <a:gd name="T25" fmla="*/ 472 h 3654"/>
                              <a:gd name="T26" fmla="*/ 2433 w 3085"/>
                              <a:gd name="T27" fmla="*/ 914 h 3654"/>
                              <a:gd name="T28" fmla="*/ 2317 w 3085"/>
                              <a:gd name="T29" fmla="*/ 1487 h 3654"/>
                              <a:gd name="T30" fmla="*/ 2607 w 3085"/>
                              <a:gd name="T31" fmla="*/ 882 h 3654"/>
                              <a:gd name="T32" fmla="*/ 2658 w 3085"/>
                              <a:gd name="T33" fmla="*/ 447 h 3654"/>
                              <a:gd name="T34" fmla="*/ 2871 w 3085"/>
                              <a:gd name="T35" fmla="*/ 37 h 3654"/>
                              <a:gd name="T36" fmla="*/ 2873 w 3085"/>
                              <a:gd name="T37" fmla="*/ 684 h 3654"/>
                              <a:gd name="T38" fmla="*/ 2554 w 3085"/>
                              <a:gd name="T39" fmla="*/ 1433 h 3654"/>
                              <a:gd name="T40" fmla="*/ 2185 w 3085"/>
                              <a:gd name="T41" fmla="*/ 1936 h 3654"/>
                              <a:gd name="T42" fmla="*/ 2700 w 3085"/>
                              <a:gd name="T43" fmla="*/ 1769 h 3654"/>
                              <a:gd name="T44" fmla="*/ 3044 w 3085"/>
                              <a:gd name="T45" fmla="*/ 1775 h 3654"/>
                              <a:gd name="T46" fmla="*/ 3079 w 3085"/>
                              <a:gd name="T47" fmla="*/ 1946 h 3654"/>
                              <a:gd name="T48" fmla="*/ 2986 w 3085"/>
                              <a:gd name="T49" fmla="*/ 2034 h 3654"/>
                              <a:gd name="T50" fmla="*/ 2818 w 3085"/>
                              <a:gd name="T51" fmla="*/ 1964 h 3654"/>
                              <a:gd name="T52" fmla="*/ 2269 w 3085"/>
                              <a:gd name="T53" fmla="*/ 2095 h 3654"/>
                              <a:gd name="T54" fmla="*/ 2317 w 3085"/>
                              <a:gd name="T55" fmla="*/ 2483 h 3654"/>
                              <a:gd name="T56" fmla="*/ 2435 w 3085"/>
                              <a:gd name="T57" fmla="*/ 2902 h 3654"/>
                              <a:gd name="T58" fmla="*/ 2287 w 3085"/>
                              <a:gd name="T59" fmla="*/ 3431 h 3654"/>
                              <a:gd name="T60" fmla="*/ 1980 w 3085"/>
                              <a:gd name="T61" fmla="*/ 3654 h 3654"/>
                              <a:gd name="T62" fmla="*/ 1794 w 3085"/>
                              <a:gd name="T63" fmla="*/ 3450 h 3654"/>
                              <a:gd name="T64" fmla="*/ 1777 w 3085"/>
                              <a:gd name="T65" fmla="*/ 2881 h 3654"/>
                              <a:gd name="T66" fmla="*/ 1727 w 3085"/>
                              <a:gd name="T67" fmla="*/ 2484 h 3654"/>
                              <a:gd name="T68" fmla="*/ 1799 w 3085"/>
                              <a:gd name="T69" fmla="*/ 2270 h 3654"/>
                              <a:gd name="T70" fmla="*/ 1481 w 3085"/>
                              <a:gd name="T71" fmla="*/ 2321 h 3654"/>
                              <a:gd name="T72" fmla="*/ 1006 w 3085"/>
                              <a:gd name="T73" fmla="*/ 2710 h 3654"/>
                              <a:gd name="T74" fmla="*/ 542 w 3085"/>
                              <a:gd name="T75" fmla="*/ 2797 h 3654"/>
                              <a:gd name="T76" fmla="*/ 147 w 3085"/>
                              <a:gd name="T77" fmla="*/ 2551 h 3654"/>
                              <a:gd name="T78" fmla="*/ 0 w 3085"/>
                              <a:gd name="T79" fmla="*/ 1978 h 3654"/>
                              <a:gd name="T80" fmla="*/ 181 w 3085"/>
                              <a:gd name="T81" fmla="*/ 1155 h 3654"/>
                              <a:gd name="T82" fmla="*/ 615 w 3085"/>
                              <a:gd name="T83" fmla="*/ 491 h 3654"/>
                              <a:gd name="T84" fmla="*/ 1103 w 3085"/>
                              <a:gd name="T85" fmla="*/ 141 h 3654"/>
                              <a:gd name="T86" fmla="*/ 1283 w 3085"/>
                              <a:gd name="T87" fmla="*/ 166 h 3654"/>
                              <a:gd name="T88" fmla="*/ 953 w 3085"/>
                              <a:gd name="T89" fmla="*/ 415 h 3654"/>
                              <a:gd name="T90" fmla="*/ 516 w 3085"/>
                              <a:gd name="T91" fmla="*/ 1028 h 3654"/>
                              <a:gd name="T92" fmla="*/ 332 w 3085"/>
                              <a:gd name="T93" fmla="*/ 1751 h 3654"/>
                              <a:gd name="T94" fmla="*/ 394 w 3085"/>
                              <a:gd name="T95" fmla="*/ 2362 h 3654"/>
                              <a:gd name="T96" fmla="*/ 632 w 3085"/>
                              <a:gd name="T97" fmla="*/ 2630 h 3654"/>
                              <a:gd name="T98" fmla="*/ 1024 w 3085"/>
                              <a:gd name="T99" fmla="*/ 2508 h 3654"/>
                              <a:gd name="T100" fmla="*/ 983 w 3085"/>
                              <a:gd name="T101" fmla="*/ 2289 h 3654"/>
                              <a:gd name="T102" fmla="*/ 629 w 3085"/>
                              <a:gd name="T103" fmla="*/ 2048 h 3654"/>
                              <a:gd name="T104" fmla="*/ 528 w 3085"/>
                              <a:gd name="T105" fmla="*/ 1596 h 3654"/>
                              <a:gd name="T106" fmla="*/ 768 w 3085"/>
                              <a:gd name="T107" fmla="*/ 907 h 3654"/>
                              <a:gd name="T108" fmla="*/ 1216 w 3085"/>
                              <a:gd name="T109" fmla="*/ 486 h 3654"/>
                              <a:gd name="T110" fmla="*/ 1630 w 3085"/>
                              <a:gd name="T111" fmla="*/ 465 h 3654"/>
                              <a:gd name="T112" fmla="*/ 1865 w 3085"/>
                              <a:gd name="T113" fmla="*/ 809 h 3654"/>
                              <a:gd name="T114" fmla="*/ 1833 w 3085"/>
                              <a:gd name="T115" fmla="*/ 1481 h 3654"/>
                              <a:gd name="T116" fmla="*/ 1825 w 3085"/>
                              <a:gd name="T117" fmla="*/ 1869 h 3654"/>
                              <a:gd name="T118" fmla="*/ 2194 w 3085"/>
                              <a:gd name="T119" fmla="*/ 972 h 3654"/>
                              <a:gd name="T120" fmla="*/ 2528 w 3085"/>
                              <a:gd name="T121" fmla="*/ 266 h 3654"/>
                              <a:gd name="T122" fmla="*/ 2801 w 3085"/>
                              <a:gd name="T123" fmla="*/ 0 h 3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85" h="3654">
                                <a:moveTo>
                                  <a:pt x="2079" y="2527"/>
                                </a:moveTo>
                                <a:lnTo>
                                  <a:pt x="2066" y="2615"/>
                                </a:lnTo>
                                <a:lnTo>
                                  <a:pt x="2053" y="2702"/>
                                </a:lnTo>
                                <a:lnTo>
                                  <a:pt x="2042" y="2787"/>
                                </a:lnTo>
                                <a:lnTo>
                                  <a:pt x="2032" y="2870"/>
                                </a:lnTo>
                                <a:lnTo>
                                  <a:pt x="2023" y="2949"/>
                                </a:lnTo>
                                <a:lnTo>
                                  <a:pt x="2018" y="3027"/>
                                </a:lnTo>
                                <a:lnTo>
                                  <a:pt x="2013" y="3099"/>
                                </a:lnTo>
                                <a:lnTo>
                                  <a:pt x="2011" y="3169"/>
                                </a:lnTo>
                                <a:lnTo>
                                  <a:pt x="2011" y="3233"/>
                                </a:lnTo>
                                <a:lnTo>
                                  <a:pt x="2014" y="3294"/>
                                </a:lnTo>
                                <a:lnTo>
                                  <a:pt x="2018" y="3327"/>
                                </a:lnTo>
                                <a:lnTo>
                                  <a:pt x="2024" y="3358"/>
                                </a:lnTo>
                                <a:lnTo>
                                  <a:pt x="2032" y="3382"/>
                                </a:lnTo>
                                <a:lnTo>
                                  <a:pt x="2041" y="3403"/>
                                </a:lnTo>
                                <a:lnTo>
                                  <a:pt x="2053" y="3418"/>
                                </a:lnTo>
                                <a:lnTo>
                                  <a:pt x="2066" y="3429"/>
                                </a:lnTo>
                                <a:lnTo>
                                  <a:pt x="2079" y="3436"/>
                                </a:lnTo>
                                <a:lnTo>
                                  <a:pt x="2094" y="3437"/>
                                </a:lnTo>
                                <a:lnTo>
                                  <a:pt x="2108" y="3432"/>
                                </a:lnTo>
                                <a:lnTo>
                                  <a:pt x="2123" y="3424"/>
                                </a:lnTo>
                                <a:lnTo>
                                  <a:pt x="2137" y="3410"/>
                                </a:lnTo>
                                <a:lnTo>
                                  <a:pt x="2152" y="3390"/>
                                </a:lnTo>
                                <a:lnTo>
                                  <a:pt x="2166" y="3365"/>
                                </a:lnTo>
                                <a:lnTo>
                                  <a:pt x="2180" y="3335"/>
                                </a:lnTo>
                                <a:lnTo>
                                  <a:pt x="2192" y="3299"/>
                                </a:lnTo>
                                <a:lnTo>
                                  <a:pt x="2202" y="3258"/>
                                </a:lnTo>
                                <a:lnTo>
                                  <a:pt x="2212" y="3211"/>
                                </a:lnTo>
                                <a:lnTo>
                                  <a:pt x="2220" y="3159"/>
                                </a:lnTo>
                                <a:lnTo>
                                  <a:pt x="2225" y="3100"/>
                                </a:lnTo>
                                <a:lnTo>
                                  <a:pt x="2229" y="3037"/>
                                </a:lnTo>
                                <a:lnTo>
                                  <a:pt x="2230" y="2967"/>
                                </a:lnTo>
                                <a:lnTo>
                                  <a:pt x="2229" y="2913"/>
                                </a:lnTo>
                                <a:lnTo>
                                  <a:pt x="2225" y="2861"/>
                                </a:lnTo>
                                <a:lnTo>
                                  <a:pt x="2219" y="2804"/>
                                </a:lnTo>
                                <a:lnTo>
                                  <a:pt x="2211" y="2752"/>
                                </a:lnTo>
                                <a:lnTo>
                                  <a:pt x="2200" y="2705"/>
                                </a:lnTo>
                                <a:lnTo>
                                  <a:pt x="2186" y="2663"/>
                                </a:lnTo>
                                <a:lnTo>
                                  <a:pt x="2169" y="2626"/>
                                </a:lnTo>
                                <a:lnTo>
                                  <a:pt x="2152" y="2594"/>
                                </a:lnTo>
                                <a:lnTo>
                                  <a:pt x="2130" y="2567"/>
                                </a:lnTo>
                                <a:lnTo>
                                  <a:pt x="2106" y="2545"/>
                                </a:lnTo>
                                <a:lnTo>
                                  <a:pt x="2079" y="2527"/>
                                </a:lnTo>
                                <a:close/>
                                <a:moveTo>
                                  <a:pt x="1336" y="633"/>
                                </a:moveTo>
                                <a:lnTo>
                                  <a:pt x="1304" y="637"/>
                                </a:lnTo>
                                <a:lnTo>
                                  <a:pt x="1270" y="649"/>
                                </a:lnTo>
                                <a:lnTo>
                                  <a:pt x="1237" y="666"/>
                                </a:lnTo>
                                <a:lnTo>
                                  <a:pt x="1202" y="690"/>
                                </a:lnTo>
                                <a:lnTo>
                                  <a:pt x="1168" y="719"/>
                                </a:lnTo>
                                <a:lnTo>
                                  <a:pt x="1134" y="753"/>
                                </a:lnTo>
                                <a:lnTo>
                                  <a:pt x="1100" y="795"/>
                                </a:lnTo>
                                <a:lnTo>
                                  <a:pt x="1066" y="843"/>
                                </a:lnTo>
                                <a:lnTo>
                                  <a:pt x="1034" y="896"/>
                                </a:lnTo>
                                <a:lnTo>
                                  <a:pt x="1002" y="956"/>
                                </a:lnTo>
                                <a:lnTo>
                                  <a:pt x="971" y="1022"/>
                                </a:lnTo>
                                <a:lnTo>
                                  <a:pt x="941" y="1094"/>
                                </a:lnTo>
                                <a:lnTo>
                                  <a:pt x="913" y="1173"/>
                                </a:lnTo>
                                <a:lnTo>
                                  <a:pt x="888" y="1258"/>
                                </a:lnTo>
                                <a:lnTo>
                                  <a:pt x="863" y="1349"/>
                                </a:lnTo>
                                <a:lnTo>
                                  <a:pt x="841" y="1447"/>
                                </a:lnTo>
                                <a:lnTo>
                                  <a:pt x="832" y="1497"/>
                                </a:lnTo>
                                <a:lnTo>
                                  <a:pt x="825" y="1552"/>
                                </a:lnTo>
                                <a:lnTo>
                                  <a:pt x="821" y="1611"/>
                                </a:lnTo>
                                <a:lnTo>
                                  <a:pt x="820" y="1672"/>
                                </a:lnTo>
                                <a:lnTo>
                                  <a:pt x="823" y="1736"/>
                                </a:lnTo>
                                <a:lnTo>
                                  <a:pt x="826" y="1774"/>
                                </a:lnTo>
                                <a:lnTo>
                                  <a:pt x="832" y="1811"/>
                                </a:lnTo>
                                <a:lnTo>
                                  <a:pt x="840" y="1849"/>
                                </a:lnTo>
                                <a:lnTo>
                                  <a:pt x="850" y="1885"/>
                                </a:lnTo>
                                <a:lnTo>
                                  <a:pt x="862" y="1920"/>
                                </a:lnTo>
                                <a:lnTo>
                                  <a:pt x="877" y="1952"/>
                                </a:lnTo>
                                <a:lnTo>
                                  <a:pt x="895" y="1982"/>
                                </a:lnTo>
                                <a:lnTo>
                                  <a:pt x="915" y="2011"/>
                                </a:lnTo>
                                <a:lnTo>
                                  <a:pt x="938" y="2036"/>
                                </a:lnTo>
                                <a:lnTo>
                                  <a:pt x="965" y="2058"/>
                                </a:lnTo>
                                <a:lnTo>
                                  <a:pt x="995" y="2077"/>
                                </a:lnTo>
                                <a:lnTo>
                                  <a:pt x="1028" y="2092"/>
                                </a:lnTo>
                                <a:lnTo>
                                  <a:pt x="1077" y="2107"/>
                                </a:lnTo>
                                <a:lnTo>
                                  <a:pt x="1128" y="2118"/>
                                </a:lnTo>
                                <a:lnTo>
                                  <a:pt x="1180" y="2122"/>
                                </a:lnTo>
                                <a:lnTo>
                                  <a:pt x="1234" y="2121"/>
                                </a:lnTo>
                                <a:lnTo>
                                  <a:pt x="1268" y="2116"/>
                                </a:lnTo>
                                <a:lnTo>
                                  <a:pt x="1305" y="2110"/>
                                </a:lnTo>
                                <a:lnTo>
                                  <a:pt x="1342" y="2101"/>
                                </a:lnTo>
                                <a:lnTo>
                                  <a:pt x="1376" y="2033"/>
                                </a:lnTo>
                                <a:lnTo>
                                  <a:pt x="1408" y="1960"/>
                                </a:lnTo>
                                <a:lnTo>
                                  <a:pt x="1437" y="1885"/>
                                </a:lnTo>
                                <a:lnTo>
                                  <a:pt x="1463" y="1808"/>
                                </a:lnTo>
                                <a:lnTo>
                                  <a:pt x="1487" y="1728"/>
                                </a:lnTo>
                                <a:lnTo>
                                  <a:pt x="1508" y="1649"/>
                                </a:lnTo>
                                <a:lnTo>
                                  <a:pt x="1527" y="1570"/>
                                </a:lnTo>
                                <a:lnTo>
                                  <a:pt x="1543" y="1490"/>
                                </a:lnTo>
                                <a:lnTo>
                                  <a:pt x="1556" y="1413"/>
                                </a:lnTo>
                                <a:lnTo>
                                  <a:pt x="1566" y="1337"/>
                                </a:lnTo>
                                <a:lnTo>
                                  <a:pt x="1574" y="1264"/>
                                </a:lnTo>
                                <a:lnTo>
                                  <a:pt x="1579" y="1194"/>
                                </a:lnTo>
                                <a:lnTo>
                                  <a:pt x="1582" y="1128"/>
                                </a:lnTo>
                                <a:lnTo>
                                  <a:pt x="1582" y="1066"/>
                                </a:lnTo>
                                <a:lnTo>
                                  <a:pt x="1579" y="1012"/>
                                </a:lnTo>
                                <a:lnTo>
                                  <a:pt x="1573" y="953"/>
                                </a:lnTo>
                                <a:lnTo>
                                  <a:pt x="1565" y="900"/>
                                </a:lnTo>
                                <a:lnTo>
                                  <a:pt x="1554" y="852"/>
                                </a:lnTo>
                                <a:lnTo>
                                  <a:pt x="1539" y="808"/>
                                </a:lnTo>
                                <a:lnTo>
                                  <a:pt x="1524" y="769"/>
                                </a:lnTo>
                                <a:lnTo>
                                  <a:pt x="1506" y="735"/>
                                </a:lnTo>
                                <a:lnTo>
                                  <a:pt x="1486" y="706"/>
                                </a:lnTo>
                                <a:lnTo>
                                  <a:pt x="1465" y="682"/>
                                </a:lnTo>
                                <a:lnTo>
                                  <a:pt x="1441" y="663"/>
                                </a:lnTo>
                                <a:lnTo>
                                  <a:pt x="1417" y="647"/>
                                </a:lnTo>
                                <a:lnTo>
                                  <a:pt x="1391" y="637"/>
                                </a:lnTo>
                                <a:lnTo>
                                  <a:pt x="1364" y="633"/>
                                </a:lnTo>
                                <a:lnTo>
                                  <a:pt x="1336" y="633"/>
                                </a:lnTo>
                                <a:close/>
                                <a:moveTo>
                                  <a:pt x="2636" y="417"/>
                                </a:moveTo>
                                <a:lnTo>
                                  <a:pt x="2626" y="420"/>
                                </a:lnTo>
                                <a:lnTo>
                                  <a:pt x="2615" y="431"/>
                                </a:lnTo>
                                <a:lnTo>
                                  <a:pt x="2602" y="449"/>
                                </a:lnTo>
                                <a:lnTo>
                                  <a:pt x="2589" y="472"/>
                                </a:lnTo>
                                <a:lnTo>
                                  <a:pt x="2574" y="502"/>
                                </a:lnTo>
                                <a:lnTo>
                                  <a:pt x="2560" y="536"/>
                                </a:lnTo>
                                <a:lnTo>
                                  <a:pt x="2543" y="577"/>
                                </a:lnTo>
                                <a:lnTo>
                                  <a:pt x="2526" y="621"/>
                                </a:lnTo>
                                <a:lnTo>
                                  <a:pt x="2509" y="672"/>
                                </a:lnTo>
                                <a:lnTo>
                                  <a:pt x="2491" y="726"/>
                                </a:lnTo>
                                <a:lnTo>
                                  <a:pt x="2472" y="785"/>
                                </a:lnTo>
                                <a:lnTo>
                                  <a:pt x="2453" y="848"/>
                                </a:lnTo>
                                <a:lnTo>
                                  <a:pt x="2433" y="914"/>
                                </a:lnTo>
                                <a:lnTo>
                                  <a:pt x="2413" y="985"/>
                                </a:lnTo>
                                <a:lnTo>
                                  <a:pt x="2393" y="1057"/>
                                </a:lnTo>
                                <a:lnTo>
                                  <a:pt x="2373" y="1134"/>
                                </a:lnTo>
                                <a:lnTo>
                                  <a:pt x="2352" y="1213"/>
                                </a:lnTo>
                                <a:lnTo>
                                  <a:pt x="2331" y="1293"/>
                                </a:lnTo>
                                <a:lnTo>
                                  <a:pt x="2311" y="1377"/>
                                </a:lnTo>
                                <a:lnTo>
                                  <a:pt x="2291" y="1462"/>
                                </a:lnTo>
                                <a:lnTo>
                                  <a:pt x="2271" y="1549"/>
                                </a:lnTo>
                                <a:lnTo>
                                  <a:pt x="2317" y="1487"/>
                                </a:lnTo>
                                <a:lnTo>
                                  <a:pt x="2360" y="1423"/>
                                </a:lnTo>
                                <a:lnTo>
                                  <a:pt x="2402" y="1357"/>
                                </a:lnTo>
                                <a:lnTo>
                                  <a:pt x="2439" y="1289"/>
                                </a:lnTo>
                                <a:lnTo>
                                  <a:pt x="2474" y="1221"/>
                                </a:lnTo>
                                <a:lnTo>
                                  <a:pt x="2506" y="1153"/>
                                </a:lnTo>
                                <a:lnTo>
                                  <a:pt x="2536" y="1084"/>
                                </a:lnTo>
                                <a:lnTo>
                                  <a:pt x="2563" y="1016"/>
                                </a:lnTo>
                                <a:lnTo>
                                  <a:pt x="2587" y="948"/>
                                </a:lnTo>
                                <a:lnTo>
                                  <a:pt x="2607" y="882"/>
                                </a:lnTo>
                                <a:lnTo>
                                  <a:pt x="2625" y="818"/>
                                </a:lnTo>
                                <a:lnTo>
                                  <a:pt x="2639" y="756"/>
                                </a:lnTo>
                                <a:lnTo>
                                  <a:pt x="2650" y="695"/>
                                </a:lnTo>
                                <a:lnTo>
                                  <a:pt x="2658" y="639"/>
                                </a:lnTo>
                                <a:lnTo>
                                  <a:pt x="2664" y="586"/>
                                </a:lnTo>
                                <a:lnTo>
                                  <a:pt x="2665" y="536"/>
                                </a:lnTo>
                                <a:lnTo>
                                  <a:pt x="2664" y="491"/>
                                </a:lnTo>
                                <a:lnTo>
                                  <a:pt x="2661" y="466"/>
                                </a:lnTo>
                                <a:lnTo>
                                  <a:pt x="2658" y="447"/>
                                </a:lnTo>
                                <a:lnTo>
                                  <a:pt x="2654" y="432"/>
                                </a:lnTo>
                                <a:lnTo>
                                  <a:pt x="2649" y="423"/>
                                </a:lnTo>
                                <a:lnTo>
                                  <a:pt x="2642" y="418"/>
                                </a:lnTo>
                                <a:lnTo>
                                  <a:pt x="2636" y="417"/>
                                </a:lnTo>
                                <a:close/>
                                <a:moveTo>
                                  <a:pt x="2801" y="0"/>
                                </a:moveTo>
                                <a:lnTo>
                                  <a:pt x="2822" y="1"/>
                                </a:lnTo>
                                <a:lnTo>
                                  <a:pt x="2840" y="6"/>
                                </a:lnTo>
                                <a:lnTo>
                                  <a:pt x="2857" y="19"/>
                                </a:lnTo>
                                <a:lnTo>
                                  <a:pt x="2871" y="37"/>
                                </a:lnTo>
                                <a:lnTo>
                                  <a:pt x="2883" y="60"/>
                                </a:lnTo>
                                <a:lnTo>
                                  <a:pt x="2892" y="89"/>
                                </a:lnTo>
                                <a:lnTo>
                                  <a:pt x="2900" y="125"/>
                                </a:lnTo>
                                <a:lnTo>
                                  <a:pt x="2905" y="166"/>
                                </a:lnTo>
                                <a:lnTo>
                                  <a:pt x="2910" y="275"/>
                                </a:lnTo>
                                <a:lnTo>
                                  <a:pt x="2909" y="381"/>
                                </a:lnTo>
                                <a:lnTo>
                                  <a:pt x="2902" y="485"/>
                                </a:lnTo>
                                <a:lnTo>
                                  <a:pt x="2890" y="586"/>
                                </a:lnTo>
                                <a:lnTo>
                                  <a:pt x="2873" y="684"/>
                                </a:lnTo>
                                <a:lnTo>
                                  <a:pt x="2852" y="780"/>
                                </a:lnTo>
                                <a:lnTo>
                                  <a:pt x="2825" y="873"/>
                                </a:lnTo>
                                <a:lnTo>
                                  <a:pt x="2796" y="962"/>
                                </a:lnTo>
                                <a:lnTo>
                                  <a:pt x="2763" y="1049"/>
                                </a:lnTo>
                                <a:lnTo>
                                  <a:pt x="2726" y="1132"/>
                                </a:lnTo>
                                <a:lnTo>
                                  <a:pt x="2687" y="1213"/>
                                </a:lnTo>
                                <a:lnTo>
                                  <a:pt x="2645" y="1289"/>
                                </a:lnTo>
                                <a:lnTo>
                                  <a:pt x="2600" y="1363"/>
                                </a:lnTo>
                                <a:lnTo>
                                  <a:pt x="2554" y="1433"/>
                                </a:lnTo>
                                <a:lnTo>
                                  <a:pt x="2506" y="1499"/>
                                </a:lnTo>
                                <a:lnTo>
                                  <a:pt x="2458" y="1562"/>
                                </a:lnTo>
                                <a:lnTo>
                                  <a:pt x="2409" y="1621"/>
                                </a:lnTo>
                                <a:lnTo>
                                  <a:pt x="2359" y="1676"/>
                                </a:lnTo>
                                <a:lnTo>
                                  <a:pt x="2309" y="1726"/>
                                </a:lnTo>
                                <a:lnTo>
                                  <a:pt x="2260" y="1773"/>
                                </a:lnTo>
                                <a:lnTo>
                                  <a:pt x="2211" y="1817"/>
                                </a:lnTo>
                                <a:lnTo>
                                  <a:pt x="2197" y="1876"/>
                                </a:lnTo>
                                <a:lnTo>
                                  <a:pt x="2185" y="1936"/>
                                </a:lnTo>
                                <a:lnTo>
                                  <a:pt x="2174" y="1998"/>
                                </a:lnTo>
                                <a:lnTo>
                                  <a:pt x="2238" y="1962"/>
                                </a:lnTo>
                                <a:lnTo>
                                  <a:pt x="2303" y="1927"/>
                                </a:lnTo>
                                <a:lnTo>
                                  <a:pt x="2369" y="1894"/>
                                </a:lnTo>
                                <a:lnTo>
                                  <a:pt x="2436" y="1864"/>
                                </a:lnTo>
                                <a:lnTo>
                                  <a:pt x="2503" y="1836"/>
                                </a:lnTo>
                                <a:lnTo>
                                  <a:pt x="2570" y="1810"/>
                                </a:lnTo>
                                <a:lnTo>
                                  <a:pt x="2636" y="1788"/>
                                </a:lnTo>
                                <a:lnTo>
                                  <a:pt x="2700" y="1769"/>
                                </a:lnTo>
                                <a:lnTo>
                                  <a:pt x="2763" y="1754"/>
                                </a:lnTo>
                                <a:lnTo>
                                  <a:pt x="2824" y="1743"/>
                                </a:lnTo>
                                <a:lnTo>
                                  <a:pt x="2881" y="1736"/>
                                </a:lnTo>
                                <a:lnTo>
                                  <a:pt x="2916" y="1735"/>
                                </a:lnTo>
                                <a:lnTo>
                                  <a:pt x="2948" y="1736"/>
                                </a:lnTo>
                                <a:lnTo>
                                  <a:pt x="2977" y="1742"/>
                                </a:lnTo>
                                <a:lnTo>
                                  <a:pt x="3003" y="1750"/>
                                </a:lnTo>
                                <a:lnTo>
                                  <a:pt x="3025" y="1761"/>
                                </a:lnTo>
                                <a:lnTo>
                                  <a:pt x="3044" y="1775"/>
                                </a:lnTo>
                                <a:lnTo>
                                  <a:pt x="3060" y="1793"/>
                                </a:lnTo>
                                <a:lnTo>
                                  <a:pt x="3072" y="1814"/>
                                </a:lnTo>
                                <a:lnTo>
                                  <a:pt x="3080" y="1839"/>
                                </a:lnTo>
                                <a:lnTo>
                                  <a:pt x="3084" y="1866"/>
                                </a:lnTo>
                                <a:lnTo>
                                  <a:pt x="3085" y="1878"/>
                                </a:lnTo>
                                <a:lnTo>
                                  <a:pt x="3084" y="1893"/>
                                </a:lnTo>
                                <a:lnTo>
                                  <a:pt x="3084" y="1910"/>
                                </a:lnTo>
                                <a:lnTo>
                                  <a:pt x="3082" y="1927"/>
                                </a:lnTo>
                                <a:lnTo>
                                  <a:pt x="3079" y="1946"/>
                                </a:lnTo>
                                <a:lnTo>
                                  <a:pt x="3074" y="1967"/>
                                </a:lnTo>
                                <a:lnTo>
                                  <a:pt x="3069" y="1984"/>
                                </a:lnTo>
                                <a:lnTo>
                                  <a:pt x="3061" y="2001"/>
                                </a:lnTo>
                                <a:lnTo>
                                  <a:pt x="3051" y="2016"/>
                                </a:lnTo>
                                <a:lnTo>
                                  <a:pt x="3040" y="2028"/>
                                </a:lnTo>
                                <a:lnTo>
                                  <a:pt x="3026" y="2036"/>
                                </a:lnTo>
                                <a:lnTo>
                                  <a:pt x="3011" y="2039"/>
                                </a:lnTo>
                                <a:lnTo>
                                  <a:pt x="2997" y="2039"/>
                                </a:lnTo>
                                <a:lnTo>
                                  <a:pt x="2986" y="2034"/>
                                </a:lnTo>
                                <a:lnTo>
                                  <a:pt x="2977" y="2024"/>
                                </a:lnTo>
                                <a:lnTo>
                                  <a:pt x="2972" y="2010"/>
                                </a:lnTo>
                                <a:lnTo>
                                  <a:pt x="2965" y="1997"/>
                                </a:lnTo>
                                <a:lnTo>
                                  <a:pt x="2953" y="1986"/>
                                </a:lnTo>
                                <a:lnTo>
                                  <a:pt x="2935" y="1977"/>
                                </a:lnTo>
                                <a:lnTo>
                                  <a:pt x="2912" y="1970"/>
                                </a:lnTo>
                                <a:lnTo>
                                  <a:pt x="2885" y="1967"/>
                                </a:lnTo>
                                <a:lnTo>
                                  <a:pt x="2853" y="1964"/>
                                </a:lnTo>
                                <a:lnTo>
                                  <a:pt x="2818" y="1964"/>
                                </a:lnTo>
                                <a:lnTo>
                                  <a:pt x="2779" y="1967"/>
                                </a:lnTo>
                                <a:lnTo>
                                  <a:pt x="2724" y="1972"/>
                                </a:lnTo>
                                <a:lnTo>
                                  <a:pt x="2665" y="1981"/>
                                </a:lnTo>
                                <a:lnTo>
                                  <a:pt x="2602" y="1993"/>
                                </a:lnTo>
                                <a:lnTo>
                                  <a:pt x="2538" y="2008"/>
                                </a:lnTo>
                                <a:lnTo>
                                  <a:pt x="2471" y="2026"/>
                                </a:lnTo>
                                <a:lnTo>
                                  <a:pt x="2403" y="2047"/>
                                </a:lnTo>
                                <a:lnTo>
                                  <a:pt x="2335" y="2071"/>
                                </a:lnTo>
                                <a:lnTo>
                                  <a:pt x="2269" y="2095"/>
                                </a:lnTo>
                                <a:lnTo>
                                  <a:pt x="2204" y="2123"/>
                                </a:lnTo>
                                <a:lnTo>
                                  <a:pt x="2142" y="2153"/>
                                </a:lnTo>
                                <a:lnTo>
                                  <a:pt x="2101" y="2386"/>
                                </a:lnTo>
                                <a:lnTo>
                                  <a:pt x="2144" y="2394"/>
                                </a:lnTo>
                                <a:lnTo>
                                  <a:pt x="2184" y="2405"/>
                                </a:lnTo>
                                <a:lnTo>
                                  <a:pt x="2221" y="2418"/>
                                </a:lnTo>
                                <a:lnTo>
                                  <a:pt x="2255" y="2436"/>
                                </a:lnTo>
                                <a:lnTo>
                                  <a:pt x="2288" y="2457"/>
                                </a:lnTo>
                                <a:lnTo>
                                  <a:pt x="2317" y="2483"/>
                                </a:lnTo>
                                <a:lnTo>
                                  <a:pt x="2344" y="2512"/>
                                </a:lnTo>
                                <a:lnTo>
                                  <a:pt x="2367" y="2546"/>
                                </a:lnTo>
                                <a:lnTo>
                                  <a:pt x="2387" y="2583"/>
                                </a:lnTo>
                                <a:lnTo>
                                  <a:pt x="2404" y="2624"/>
                                </a:lnTo>
                                <a:lnTo>
                                  <a:pt x="2417" y="2671"/>
                                </a:lnTo>
                                <a:lnTo>
                                  <a:pt x="2427" y="2721"/>
                                </a:lnTo>
                                <a:lnTo>
                                  <a:pt x="2433" y="2776"/>
                                </a:lnTo>
                                <a:lnTo>
                                  <a:pt x="2436" y="2839"/>
                                </a:lnTo>
                                <a:lnTo>
                                  <a:pt x="2435" y="2902"/>
                                </a:lnTo>
                                <a:lnTo>
                                  <a:pt x="2431" y="2965"/>
                                </a:lnTo>
                                <a:lnTo>
                                  <a:pt x="2423" y="3029"/>
                                </a:lnTo>
                                <a:lnTo>
                                  <a:pt x="2412" y="3091"/>
                                </a:lnTo>
                                <a:lnTo>
                                  <a:pt x="2397" y="3154"/>
                                </a:lnTo>
                                <a:lnTo>
                                  <a:pt x="2380" y="3214"/>
                                </a:lnTo>
                                <a:lnTo>
                                  <a:pt x="2360" y="3273"/>
                                </a:lnTo>
                                <a:lnTo>
                                  <a:pt x="2338" y="3328"/>
                                </a:lnTo>
                                <a:lnTo>
                                  <a:pt x="2313" y="3381"/>
                                </a:lnTo>
                                <a:lnTo>
                                  <a:pt x="2287" y="3431"/>
                                </a:lnTo>
                                <a:lnTo>
                                  <a:pt x="2258" y="3477"/>
                                </a:lnTo>
                                <a:lnTo>
                                  <a:pt x="2226" y="3519"/>
                                </a:lnTo>
                                <a:lnTo>
                                  <a:pt x="2194" y="3555"/>
                                </a:lnTo>
                                <a:lnTo>
                                  <a:pt x="2161" y="3588"/>
                                </a:lnTo>
                                <a:lnTo>
                                  <a:pt x="2125" y="3614"/>
                                </a:lnTo>
                                <a:lnTo>
                                  <a:pt x="2088" y="3634"/>
                                </a:lnTo>
                                <a:lnTo>
                                  <a:pt x="2050" y="3648"/>
                                </a:lnTo>
                                <a:lnTo>
                                  <a:pt x="2012" y="3654"/>
                                </a:lnTo>
                                <a:lnTo>
                                  <a:pt x="1980" y="3654"/>
                                </a:lnTo>
                                <a:lnTo>
                                  <a:pt x="1950" y="3648"/>
                                </a:lnTo>
                                <a:lnTo>
                                  <a:pt x="1922" y="3638"/>
                                </a:lnTo>
                                <a:lnTo>
                                  <a:pt x="1896" y="3623"/>
                                </a:lnTo>
                                <a:lnTo>
                                  <a:pt x="1874" y="3604"/>
                                </a:lnTo>
                                <a:lnTo>
                                  <a:pt x="1854" y="3580"/>
                                </a:lnTo>
                                <a:lnTo>
                                  <a:pt x="1835" y="3552"/>
                                </a:lnTo>
                                <a:lnTo>
                                  <a:pt x="1819" y="3521"/>
                                </a:lnTo>
                                <a:lnTo>
                                  <a:pt x="1806" y="3487"/>
                                </a:lnTo>
                                <a:lnTo>
                                  <a:pt x="1794" y="3450"/>
                                </a:lnTo>
                                <a:lnTo>
                                  <a:pt x="1784" y="3411"/>
                                </a:lnTo>
                                <a:lnTo>
                                  <a:pt x="1776" y="3370"/>
                                </a:lnTo>
                                <a:lnTo>
                                  <a:pt x="1770" y="3327"/>
                                </a:lnTo>
                                <a:lnTo>
                                  <a:pt x="1766" y="3283"/>
                                </a:lnTo>
                                <a:lnTo>
                                  <a:pt x="1762" y="3211"/>
                                </a:lnTo>
                                <a:lnTo>
                                  <a:pt x="1761" y="3135"/>
                                </a:lnTo>
                                <a:lnTo>
                                  <a:pt x="1765" y="3055"/>
                                </a:lnTo>
                                <a:lnTo>
                                  <a:pt x="1769" y="2970"/>
                                </a:lnTo>
                                <a:lnTo>
                                  <a:pt x="1777" y="2881"/>
                                </a:lnTo>
                                <a:lnTo>
                                  <a:pt x="1787" y="2790"/>
                                </a:lnTo>
                                <a:lnTo>
                                  <a:pt x="1798" y="2696"/>
                                </a:lnTo>
                                <a:lnTo>
                                  <a:pt x="1811" y="2599"/>
                                </a:lnTo>
                                <a:lnTo>
                                  <a:pt x="1827" y="2502"/>
                                </a:lnTo>
                                <a:lnTo>
                                  <a:pt x="1804" y="2502"/>
                                </a:lnTo>
                                <a:lnTo>
                                  <a:pt x="1781" y="2500"/>
                                </a:lnTo>
                                <a:lnTo>
                                  <a:pt x="1761" y="2497"/>
                                </a:lnTo>
                                <a:lnTo>
                                  <a:pt x="1742" y="2492"/>
                                </a:lnTo>
                                <a:lnTo>
                                  <a:pt x="1727" y="2484"/>
                                </a:lnTo>
                                <a:lnTo>
                                  <a:pt x="1714" y="2474"/>
                                </a:lnTo>
                                <a:lnTo>
                                  <a:pt x="1707" y="2462"/>
                                </a:lnTo>
                                <a:lnTo>
                                  <a:pt x="1702" y="2445"/>
                                </a:lnTo>
                                <a:lnTo>
                                  <a:pt x="1703" y="2422"/>
                                </a:lnTo>
                                <a:lnTo>
                                  <a:pt x="1711" y="2395"/>
                                </a:lnTo>
                                <a:lnTo>
                                  <a:pt x="1724" y="2366"/>
                                </a:lnTo>
                                <a:lnTo>
                                  <a:pt x="1744" y="2336"/>
                                </a:lnTo>
                                <a:lnTo>
                                  <a:pt x="1769" y="2303"/>
                                </a:lnTo>
                                <a:lnTo>
                                  <a:pt x="1799" y="2270"/>
                                </a:lnTo>
                                <a:lnTo>
                                  <a:pt x="1835" y="2235"/>
                                </a:lnTo>
                                <a:lnTo>
                                  <a:pt x="1876" y="2199"/>
                                </a:lnTo>
                                <a:lnTo>
                                  <a:pt x="1917" y="1977"/>
                                </a:lnTo>
                                <a:lnTo>
                                  <a:pt x="1834" y="2034"/>
                                </a:lnTo>
                                <a:lnTo>
                                  <a:pt x="1749" y="2087"/>
                                </a:lnTo>
                                <a:lnTo>
                                  <a:pt x="1663" y="2135"/>
                                </a:lnTo>
                                <a:lnTo>
                                  <a:pt x="1576" y="2178"/>
                                </a:lnTo>
                                <a:lnTo>
                                  <a:pt x="1530" y="2253"/>
                                </a:lnTo>
                                <a:lnTo>
                                  <a:pt x="1481" y="2321"/>
                                </a:lnTo>
                                <a:lnTo>
                                  <a:pt x="1432" y="2385"/>
                                </a:lnTo>
                                <a:lnTo>
                                  <a:pt x="1381" y="2442"/>
                                </a:lnTo>
                                <a:lnTo>
                                  <a:pt x="1328" y="2494"/>
                                </a:lnTo>
                                <a:lnTo>
                                  <a:pt x="1275" y="2541"/>
                                </a:lnTo>
                                <a:lnTo>
                                  <a:pt x="1221" y="2584"/>
                                </a:lnTo>
                                <a:lnTo>
                                  <a:pt x="1168" y="2622"/>
                                </a:lnTo>
                                <a:lnTo>
                                  <a:pt x="1113" y="2655"/>
                                </a:lnTo>
                                <a:lnTo>
                                  <a:pt x="1060" y="2684"/>
                                </a:lnTo>
                                <a:lnTo>
                                  <a:pt x="1006" y="2710"/>
                                </a:lnTo>
                                <a:lnTo>
                                  <a:pt x="954" y="2733"/>
                                </a:lnTo>
                                <a:lnTo>
                                  <a:pt x="901" y="2750"/>
                                </a:lnTo>
                                <a:lnTo>
                                  <a:pt x="851" y="2766"/>
                                </a:lnTo>
                                <a:lnTo>
                                  <a:pt x="801" y="2777"/>
                                </a:lnTo>
                                <a:lnTo>
                                  <a:pt x="753" y="2787"/>
                                </a:lnTo>
                                <a:lnTo>
                                  <a:pt x="707" y="2794"/>
                                </a:lnTo>
                                <a:lnTo>
                                  <a:pt x="664" y="2798"/>
                                </a:lnTo>
                                <a:lnTo>
                                  <a:pt x="601" y="2801"/>
                                </a:lnTo>
                                <a:lnTo>
                                  <a:pt x="542" y="2797"/>
                                </a:lnTo>
                                <a:lnTo>
                                  <a:pt x="486" y="2788"/>
                                </a:lnTo>
                                <a:lnTo>
                                  <a:pt x="434" y="2775"/>
                                </a:lnTo>
                                <a:lnTo>
                                  <a:pt x="384" y="2756"/>
                                </a:lnTo>
                                <a:lnTo>
                                  <a:pt x="337" y="2733"/>
                                </a:lnTo>
                                <a:lnTo>
                                  <a:pt x="293" y="2705"/>
                                </a:lnTo>
                                <a:lnTo>
                                  <a:pt x="252" y="2673"/>
                                </a:lnTo>
                                <a:lnTo>
                                  <a:pt x="214" y="2636"/>
                                </a:lnTo>
                                <a:lnTo>
                                  <a:pt x="179" y="2595"/>
                                </a:lnTo>
                                <a:lnTo>
                                  <a:pt x="147" y="2551"/>
                                </a:lnTo>
                                <a:lnTo>
                                  <a:pt x="119" y="2502"/>
                                </a:lnTo>
                                <a:lnTo>
                                  <a:pt x="94" y="2451"/>
                                </a:lnTo>
                                <a:lnTo>
                                  <a:pt x="70" y="2395"/>
                                </a:lnTo>
                                <a:lnTo>
                                  <a:pt x="51" y="2337"/>
                                </a:lnTo>
                                <a:lnTo>
                                  <a:pt x="34" y="2274"/>
                                </a:lnTo>
                                <a:lnTo>
                                  <a:pt x="21" y="2209"/>
                                </a:lnTo>
                                <a:lnTo>
                                  <a:pt x="11" y="2142"/>
                                </a:lnTo>
                                <a:lnTo>
                                  <a:pt x="4" y="2072"/>
                                </a:lnTo>
                                <a:lnTo>
                                  <a:pt x="0" y="1978"/>
                                </a:lnTo>
                                <a:lnTo>
                                  <a:pt x="1" y="1883"/>
                                </a:lnTo>
                                <a:lnTo>
                                  <a:pt x="8" y="1789"/>
                                </a:lnTo>
                                <a:lnTo>
                                  <a:pt x="20" y="1695"/>
                                </a:lnTo>
                                <a:lnTo>
                                  <a:pt x="37" y="1602"/>
                                </a:lnTo>
                                <a:lnTo>
                                  <a:pt x="57" y="1510"/>
                                </a:lnTo>
                                <a:lnTo>
                                  <a:pt x="82" y="1420"/>
                                </a:lnTo>
                                <a:lnTo>
                                  <a:pt x="111" y="1329"/>
                                </a:lnTo>
                                <a:lnTo>
                                  <a:pt x="144" y="1241"/>
                                </a:lnTo>
                                <a:lnTo>
                                  <a:pt x="181" y="1155"/>
                                </a:lnTo>
                                <a:lnTo>
                                  <a:pt x="220" y="1071"/>
                                </a:lnTo>
                                <a:lnTo>
                                  <a:pt x="262" y="988"/>
                                </a:lnTo>
                                <a:lnTo>
                                  <a:pt x="307" y="908"/>
                                </a:lnTo>
                                <a:lnTo>
                                  <a:pt x="353" y="830"/>
                                </a:lnTo>
                                <a:lnTo>
                                  <a:pt x="403" y="756"/>
                                </a:lnTo>
                                <a:lnTo>
                                  <a:pt x="454" y="685"/>
                                </a:lnTo>
                                <a:lnTo>
                                  <a:pt x="506" y="616"/>
                                </a:lnTo>
                                <a:lnTo>
                                  <a:pt x="560" y="551"/>
                                </a:lnTo>
                                <a:lnTo>
                                  <a:pt x="615" y="491"/>
                                </a:lnTo>
                                <a:lnTo>
                                  <a:pt x="669" y="434"/>
                                </a:lnTo>
                                <a:lnTo>
                                  <a:pt x="725" y="380"/>
                                </a:lnTo>
                                <a:lnTo>
                                  <a:pt x="781" y="331"/>
                                </a:lnTo>
                                <a:lnTo>
                                  <a:pt x="836" y="287"/>
                                </a:lnTo>
                                <a:lnTo>
                                  <a:pt x="891" y="247"/>
                                </a:lnTo>
                                <a:lnTo>
                                  <a:pt x="946" y="212"/>
                                </a:lnTo>
                                <a:lnTo>
                                  <a:pt x="999" y="183"/>
                                </a:lnTo>
                                <a:lnTo>
                                  <a:pt x="1052" y="158"/>
                                </a:lnTo>
                                <a:lnTo>
                                  <a:pt x="1103" y="141"/>
                                </a:lnTo>
                                <a:lnTo>
                                  <a:pt x="1152" y="128"/>
                                </a:lnTo>
                                <a:lnTo>
                                  <a:pt x="1199" y="122"/>
                                </a:lnTo>
                                <a:lnTo>
                                  <a:pt x="1220" y="122"/>
                                </a:lnTo>
                                <a:lnTo>
                                  <a:pt x="1239" y="124"/>
                                </a:lnTo>
                                <a:lnTo>
                                  <a:pt x="1254" y="129"/>
                                </a:lnTo>
                                <a:lnTo>
                                  <a:pt x="1266" y="136"/>
                                </a:lnTo>
                                <a:lnTo>
                                  <a:pt x="1275" y="145"/>
                                </a:lnTo>
                                <a:lnTo>
                                  <a:pt x="1279" y="155"/>
                                </a:lnTo>
                                <a:lnTo>
                                  <a:pt x="1283" y="166"/>
                                </a:lnTo>
                                <a:lnTo>
                                  <a:pt x="1282" y="181"/>
                                </a:lnTo>
                                <a:lnTo>
                                  <a:pt x="1276" y="196"/>
                                </a:lnTo>
                                <a:lnTo>
                                  <a:pt x="1265" y="211"/>
                                </a:lnTo>
                                <a:lnTo>
                                  <a:pt x="1250" y="224"/>
                                </a:lnTo>
                                <a:lnTo>
                                  <a:pt x="1229" y="236"/>
                                </a:lnTo>
                                <a:lnTo>
                                  <a:pt x="1156" y="273"/>
                                </a:lnTo>
                                <a:lnTo>
                                  <a:pt x="1084" y="315"/>
                                </a:lnTo>
                                <a:lnTo>
                                  <a:pt x="1016" y="363"/>
                                </a:lnTo>
                                <a:lnTo>
                                  <a:pt x="953" y="415"/>
                                </a:lnTo>
                                <a:lnTo>
                                  <a:pt x="891" y="470"/>
                                </a:lnTo>
                                <a:lnTo>
                                  <a:pt x="833" y="530"/>
                                </a:lnTo>
                                <a:lnTo>
                                  <a:pt x="778" y="593"/>
                                </a:lnTo>
                                <a:lnTo>
                                  <a:pt x="726" y="659"/>
                                </a:lnTo>
                                <a:lnTo>
                                  <a:pt x="678" y="729"/>
                                </a:lnTo>
                                <a:lnTo>
                                  <a:pt x="632" y="800"/>
                                </a:lnTo>
                                <a:lnTo>
                                  <a:pt x="591" y="875"/>
                                </a:lnTo>
                                <a:lnTo>
                                  <a:pt x="552" y="951"/>
                                </a:lnTo>
                                <a:lnTo>
                                  <a:pt x="516" y="1028"/>
                                </a:lnTo>
                                <a:lnTo>
                                  <a:pt x="483" y="1108"/>
                                </a:lnTo>
                                <a:lnTo>
                                  <a:pt x="454" y="1188"/>
                                </a:lnTo>
                                <a:lnTo>
                                  <a:pt x="427" y="1269"/>
                                </a:lnTo>
                                <a:lnTo>
                                  <a:pt x="404" y="1349"/>
                                </a:lnTo>
                                <a:lnTo>
                                  <a:pt x="384" y="1431"/>
                                </a:lnTo>
                                <a:lnTo>
                                  <a:pt x="366" y="1513"/>
                                </a:lnTo>
                                <a:lnTo>
                                  <a:pt x="352" y="1593"/>
                                </a:lnTo>
                                <a:lnTo>
                                  <a:pt x="341" y="1672"/>
                                </a:lnTo>
                                <a:lnTo>
                                  <a:pt x="332" y="1751"/>
                                </a:lnTo>
                                <a:lnTo>
                                  <a:pt x="328" y="1828"/>
                                </a:lnTo>
                                <a:lnTo>
                                  <a:pt x="326" y="1903"/>
                                </a:lnTo>
                                <a:lnTo>
                                  <a:pt x="326" y="1977"/>
                                </a:lnTo>
                                <a:lnTo>
                                  <a:pt x="330" y="2047"/>
                                </a:lnTo>
                                <a:lnTo>
                                  <a:pt x="337" y="2121"/>
                                </a:lnTo>
                                <a:lnTo>
                                  <a:pt x="348" y="2189"/>
                                </a:lnTo>
                                <a:lnTo>
                                  <a:pt x="360" y="2252"/>
                                </a:lnTo>
                                <a:lnTo>
                                  <a:pt x="376" y="2310"/>
                                </a:lnTo>
                                <a:lnTo>
                                  <a:pt x="394" y="2362"/>
                                </a:lnTo>
                                <a:lnTo>
                                  <a:pt x="415" y="2410"/>
                                </a:lnTo>
                                <a:lnTo>
                                  <a:pt x="436" y="2454"/>
                                </a:lnTo>
                                <a:lnTo>
                                  <a:pt x="461" y="2493"/>
                                </a:lnTo>
                                <a:lnTo>
                                  <a:pt x="486" y="2527"/>
                                </a:lnTo>
                                <a:lnTo>
                                  <a:pt x="513" y="2556"/>
                                </a:lnTo>
                                <a:lnTo>
                                  <a:pt x="542" y="2582"/>
                                </a:lnTo>
                                <a:lnTo>
                                  <a:pt x="571" y="2602"/>
                                </a:lnTo>
                                <a:lnTo>
                                  <a:pt x="601" y="2617"/>
                                </a:lnTo>
                                <a:lnTo>
                                  <a:pt x="632" y="2630"/>
                                </a:lnTo>
                                <a:lnTo>
                                  <a:pt x="664" y="2637"/>
                                </a:lnTo>
                                <a:lnTo>
                                  <a:pt x="696" y="2641"/>
                                </a:lnTo>
                                <a:lnTo>
                                  <a:pt x="727" y="2640"/>
                                </a:lnTo>
                                <a:lnTo>
                                  <a:pt x="773" y="2634"/>
                                </a:lnTo>
                                <a:lnTo>
                                  <a:pt x="821" y="2621"/>
                                </a:lnTo>
                                <a:lnTo>
                                  <a:pt x="870" y="2602"/>
                                </a:lnTo>
                                <a:lnTo>
                                  <a:pt x="920" y="2577"/>
                                </a:lnTo>
                                <a:lnTo>
                                  <a:pt x="971" y="2546"/>
                                </a:lnTo>
                                <a:lnTo>
                                  <a:pt x="1024" y="2508"/>
                                </a:lnTo>
                                <a:lnTo>
                                  <a:pt x="1075" y="2463"/>
                                </a:lnTo>
                                <a:lnTo>
                                  <a:pt x="1128" y="2412"/>
                                </a:lnTo>
                                <a:lnTo>
                                  <a:pt x="1179" y="2353"/>
                                </a:lnTo>
                                <a:lnTo>
                                  <a:pt x="1228" y="2289"/>
                                </a:lnTo>
                                <a:lnTo>
                                  <a:pt x="1191" y="2294"/>
                                </a:lnTo>
                                <a:lnTo>
                                  <a:pt x="1157" y="2298"/>
                                </a:lnTo>
                                <a:lnTo>
                                  <a:pt x="1095" y="2300"/>
                                </a:lnTo>
                                <a:lnTo>
                                  <a:pt x="1037" y="2296"/>
                                </a:lnTo>
                                <a:lnTo>
                                  <a:pt x="983" y="2289"/>
                                </a:lnTo>
                                <a:lnTo>
                                  <a:pt x="930" y="2276"/>
                                </a:lnTo>
                                <a:lnTo>
                                  <a:pt x="882" y="2260"/>
                                </a:lnTo>
                                <a:lnTo>
                                  <a:pt x="836" y="2239"/>
                                </a:lnTo>
                                <a:lnTo>
                                  <a:pt x="794" y="2215"/>
                                </a:lnTo>
                                <a:lnTo>
                                  <a:pt x="755" y="2187"/>
                                </a:lnTo>
                                <a:lnTo>
                                  <a:pt x="718" y="2157"/>
                                </a:lnTo>
                                <a:lnTo>
                                  <a:pt x="686" y="2123"/>
                                </a:lnTo>
                                <a:lnTo>
                                  <a:pt x="656" y="2086"/>
                                </a:lnTo>
                                <a:lnTo>
                                  <a:pt x="629" y="2048"/>
                                </a:lnTo>
                                <a:lnTo>
                                  <a:pt x="606" y="2007"/>
                                </a:lnTo>
                                <a:lnTo>
                                  <a:pt x="584" y="1964"/>
                                </a:lnTo>
                                <a:lnTo>
                                  <a:pt x="568" y="1921"/>
                                </a:lnTo>
                                <a:lnTo>
                                  <a:pt x="553" y="1876"/>
                                </a:lnTo>
                                <a:lnTo>
                                  <a:pt x="542" y="1830"/>
                                </a:lnTo>
                                <a:lnTo>
                                  <a:pt x="533" y="1783"/>
                                </a:lnTo>
                                <a:lnTo>
                                  <a:pt x="529" y="1736"/>
                                </a:lnTo>
                                <a:lnTo>
                                  <a:pt x="525" y="1667"/>
                                </a:lnTo>
                                <a:lnTo>
                                  <a:pt x="528" y="1596"/>
                                </a:lnTo>
                                <a:lnTo>
                                  <a:pt x="534" y="1527"/>
                                </a:lnTo>
                                <a:lnTo>
                                  <a:pt x="545" y="1459"/>
                                </a:lnTo>
                                <a:lnTo>
                                  <a:pt x="561" y="1395"/>
                                </a:lnTo>
                                <a:lnTo>
                                  <a:pt x="587" y="1302"/>
                                </a:lnTo>
                                <a:lnTo>
                                  <a:pt x="617" y="1214"/>
                                </a:lnTo>
                                <a:lnTo>
                                  <a:pt x="650" y="1130"/>
                                </a:lnTo>
                                <a:lnTo>
                                  <a:pt x="687" y="1051"/>
                                </a:lnTo>
                                <a:lnTo>
                                  <a:pt x="726" y="977"/>
                                </a:lnTo>
                                <a:lnTo>
                                  <a:pt x="768" y="907"/>
                                </a:lnTo>
                                <a:lnTo>
                                  <a:pt x="813" y="841"/>
                                </a:lnTo>
                                <a:lnTo>
                                  <a:pt x="859" y="779"/>
                                </a:lnTo>
                                <a:lnTo>
                                  <a:pt x="907" y="723"/>
                                </a:lnTo>
                                <a:lnTo>
                                  <a:pt x="956" y="671"/>
                                </a:lnTo>
                                <a:lnTo>
                                  <a:pt x="1007" y="624"/>
                                </a:lnTo>
                                <a:lnTo>
                                  <a:pt x="1058" y="582"/>
                                </a:lnTo>
                                <a:lnTo>
                                  <a:pt x="1111" y="545"/>
                                </a:lnTo>
                                <a:lnTo>
                                  <a:pt x="1163" y="513"/>
                                </a:lnTo>
                                <a:lnTo>
                                  <a:pt x="1216" y="486"/>
                                </a:lnTo>
                                <a:lnTo>
                                  <a:pt x="1268" y="464"/>
                                </a:lnTo>
                                <a:lnTo>
                                  <a:pt x="1321" y="447"/>
                                </a:lnTo>
                                <a:lnTo>
                                  <a:pt x="1372" y="435"/>
                                </a:lnTo>
                                <a:lnTo>
                                  <a:pt x="1422" y="429"/>
                                </a:lnTo>
                                <a:lnTo>
                                  <a:pt x="1467" y="428"/>
                                </a:lnTo>
                                <a:lnTo>
                                  <a:pt x="1509" y="430"/>
                                </a:lnTo>
                                <a:lnTo>
                                  <a:pt x="1552" y="438"/>
                                </a:lnTo>
                                <a:lnTo>
                                  <a:pt x="1591" y="449"/>
                                </a:lnTo>
                                <a:lnTo>
                                  <a:pt x="1630" y="465"/>
                                </a:lnTo>
                                <a:lnTo>
                                  <a:pt x="1665" y="485"/>
                                </a:lnTo>
                                <a:lnTo>
                                  <a:pt x="1700" y="510"/>
                                </a:lnTo>
                                <a:lnTo>
                                  <a:pt x="1731" y="539"/>
                                </a:lnTo>
                                <a:lnTo>
                                  <a:pt x="1761" y="572"/>
                                </a:lnTo>
                                <a:lnTo>
                                  <a:pt x="1788" y="610"/>
                                </a:lnTo>
                                <a:lnTo>
                                  <a:pt x="1811" y="653"/>
                                </a:lnTo>
                                <a:lnTo>
                                  <a:pt x="1833" y="701"/>
                                </a:lnTo>
                                <a:lnTo>
                                  <a:pt x="1850" y="752"/>
                                </a:lnTo>
                                <a:lnTo>
                                  <a:pt x="1865" y="809"/>
                                </a:lnTo>
                                <a:lnTo>
                                  <a:pt x="1875" y="871"/>
                                </a:lnTo>
                                <a:lnTo>
                                  <a:pt x="1883" y="937"/>
                                </a:lnTo>
                                <a:lnTo>
                                  <a:pt x="1886" y="1011"/>
                                </a:lnTo>
                                <a:lnTo>
                                  <a:pt x="1885" y="1085"/>
                                </a:lnTo>
                                <a:lnTo>
                                  <a:pt x="1881" y="1164"/>
                                </a:lnTo>
                                <a:lnTo>
                                  <a:pt x="1873" y="1243"/>
                                </a:lnTo>
                                <a:lnTo>
                                  <a:pt x="1862" y="1322"/>
                                </a:lnTo>
                                <a:lnTo>
                                  <a:pt x="1848" y="1403"/>
                                </a:lnTo>
                                <a:lnTo>
                                  <a:pt x="1833" y="1481"/>
                                </a:lnTo>
                                <a:lnTo>
                                  <a:pt x="1815" y="1560"/>
                                </a:lnTo>
                                <a:lnTo>
                                  <a:pt x="1796" y="1634"/>
                                </a:lnTo>
                                <a:lnTo>
                                  <a:pt x="1775" y="1707"/>
                                </a:lnTo>
                                <a:lnTo>
                                  <a:pt x="1753" y="1776"/>
                                </a:lnTo>
                                <a:lnTo>
                                  <a:pt x="1731" y="1841"/>
                                </a:lnTo>
                                <a:lnTo>
                                  <a:pt x="1709" y="1901"/>
                                </a:lnTo>
                                <a:lnTo>
                                  <a:pt x="1686" y="1954"/>
                                </a:lnTo>
                                <a:lnTo>
                                  <a:pt x="1756" y="1914"/>
                                </a:lnTo>
                                <a:lnTo>
                                  <a:pt x="1825" y="1869"/>
                                </a:lnTo>
                                <a:lnTo>
                                  <a:pt x="1894" y="1820"/>
                                </a:lnTo>
                                <a:lnTo>
                                  <a:pt x="1964" y="1770"/>
                                </a:lnTo>
                                <a:lnTo>
                                  <a:pt x="1993" y="1645"/>
                                </a:lnTo>
                                <a:lnTo>
                                  <a:pt x="2023" y="1523"/>
                                </a:lnTo>
                                <a:lnTo>
                                  <a:pt x="2056" y="1405"/>
                                </a:lnTo>
                                <a:lnTo>
                                  <a:pt x="2089" y="1291"/>
                                </a:lnTo>
                                <a:lnTo>
                                  <a:pt x="2124" y="1180"/>
                                </a:lnTo>
                                <a:lnTo>
                                  <a:pt x="2158" y="1074"/>
                                </a:lnTo>
                                <a:lnTo>
                                  <a:pt x="2194" y="972"/>
                                </a:lnTo>
                                <a:lnTo>
                                  <a:pt x="2231" y="875"/>
                                </a:lnTo>
                                <a:lnTo>
                                  <a:pt x="2268" y="782"/>
                                </a:lnTo>
                                <a:lnTo>
                                  <a:pt x="2306" y="694"/>
                                </a:lnTo>
                                <a:lnTo>
                                  <a:pt x="2342" y="610"/>
                                </a:lnTo>
                                <a:lnTo>
                                  <a:pt x="2380" y="531"/>
                                </a:lnTo>
                                <a:lnTo>
                                  <a:pt x="2418" y="457"/>
                                </a:lnTo>
                                <a:lnTo>
                                  <a:pt x="2455" y="388"/>
                                </a:lnTo>
                                <a:lnTo>
                                  <a:pt x="2492" y="324"/>
                                </a:lnTo>
                                <a:lnTo>
                                  <a:pt x="2528" y="266"/>
                                </a:lnTo>
                                <a:lnTo>
                                  <a:pt x="2563" y="212"/>
                                </a:lnTo>
                                <a:lnTo>
                                  <a:pt x="2598" y="165"/>
                                </a:lnTo>
                                <a:lnTo>
                                  <a:pt x="2631" y="124"/>
                                </a:lnTo>
                                <a:lnTo>
                                  <a:pt x="2663" y="87"/>
                                </a:lnTo>
                                <a:lnTo>
                                  <a:pt x="2694" y="58"/>
                                </a:lnTo>
                                <a:lnTo>
                                  <a:pt x="2723" y="33"/>
                                </a:lnTo>
                                <a:lnTo>
                                  <a:pt x="2751" y="15"/>
                                </a:lnTo>
                                <a:lnTo>
                                  <a:pt x="2777" y="4"/>
                                </a:lnTo>
                                <a:lnTo>
                                  <a:pt x="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9050">
                            <a:solidFill>
                              <a:schemeClr val="bg1">
                                <a:lumMod val="95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12700" dir="3000000" algn="tl" rotWithShape="0">
                              <a:schemeClr val="tx1"/>
                            </a:outerShdw>
                          </a:effectLst>
                        </wps:spPr>
                        <wps:bodyPr rot="0" vert="horz" wrap="non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43" y="201293"/>
                            <a:ext cx="896114" cy="746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1A8698" id="Group 23" o:spid="_x0000_s1026" alt="'Of' text in fancy script" style="position:absolute;margin-left:333.75pt;margin-top:104.25pt;width:77pt;height:91.4pt;z-index:251670015;mso-position-horizontal-relative:page;mso-position-vertical-relative:page;mso-width-relative:margin;mso-height-relative:margin" coordsize="9794,11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">
                <o:lock v:ext="edit" aspectratio="t"/>
                <v:shape id="Freeform 9" o:spid="_x0000_s1027" style="position:absolute;width:9794;height:11604;visibility:visible;mso-wrap-style:none;v-text-anchor:middle" coordsize="3085,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8JasQA&#10;AADaAAAADwAAAGRycy9kb3ducmV2LnhtbESPQWsCMRSE7wX/Q3hCb5qthaKrUWrpQhF60FqKt+fm&#10;uVndvCxJ1PXfN0Khx2FmvmFmi8424kI+1I4VPA0zEMSl0zVXCrZfxWAMIkRkjY1jUnCjAIt572GG&#10;uXZXXtNlEyuRIBxyVGBibHMpQ2nIYhi6ljh5B+ctxiR9JbXHa4LbRo6y7EVarDktGGzpzVB52pyt&#10;gmLnb2Y18t/F+2G/Ms/H8/Lzh5R67HevUxCRuvgf/mt/aAUTuF9JN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fCWrEAAAA2gAAAA8AAAAAAAAAAAAAAAAAmAIAAGRycy9k&#10;b3ducmV2LnhtbFBLBQYAAAAABAAEAPUAAACJAwAAAAA=&#10;" path="m2079,2527r-13,88l2053,2702r-11,85l2032,2870r-9,79l2018,3027r-5,72l2011,3169r,64l2014,3294r4,33l2024,3358r8,24l2041,3403r12,15l2066,3429r13,7l2094,3437r14,-5l2123,3424r14,-14l2152,3390r14,-25l2180,3335r12,-36l2202,3258r10,-47l2220,3159r5,-59l2229,3037r1,-70l2229,2913r-4,-52l2219,2804r-8,-52l2200,2705r-14,-42l2169,2626r-17,-32l2130,2567r-24,-22l2079,2527xm1336,633r-32,4l1270,649r-33,17l1202,690r-34,29l1134,753r-34,42l1066,843r-32,53l1002,956r-31,66l941,1094r-28,79l888,1258r-25,91l841,1447r-9,50l825,1552r-4,59l820,1672r3,64l826,1774r6,37l840,1849r10,36l862,1920r15,32l895,1982r20,29l938,2036r27,22l995,2077r33,15l1077,2107r51,11l1180,2122r54,-1l1268,2116r37,-6l1342,2101r34,-68l1408,1960r29,-75l1463,1808r24,-80l1508,1649r19,-79l1543,1490r13,-77l1566,1337r8,-73l1579,1194r3,-66l1582,1066r-3,-54l1573,953r-8,-53l1554,852r-15,-44l1524,769r-18,-34l1486,706r-21,-24l1441,663r-24,-16l1391,637r-27,-4l1336,633xm2636,417r-10,3l2615,431r-13,18l2589,472r-15,30l2560,536r-17,41l2526,621r-17,51l2491,726r-19,59l2453,848r-20,66l2413,985r-20,72l2373,1134r-21,79l2331,1293r-20,84l2291,1462r-20,87l2317,1487r43,-64l2402,1357r37,-68l2474,1221r32,-68l2536,1084r27,-68l2587,948r20,-66l2625,818r14,-62l2650,695r8,-56l2664,586r1,-50l2664,491r-3,-25l2658,447r-4,-15l2649,423r-7,-5l2636,417xm2801,r21,1l2840,6r17,13l2871,37r12,23l2892,89r8,36l2905,166r5,109l2909,381r-7,104l2890,586r-17,98l2852,780r-27,93l2796,962r-33,87l2726,1132r-39,81l2645,1289r-45,74l2554,1433r-48,66l2458,1562r-49,59l2359,1676r-50,50l2260,1773r-49,44l2197,1876r-12,60l2174,1998r64,-36l2303,1927r66,-33l2436,1864r67,-28l2570,1810r66,-22l2700,1769r63,-15l2824,1743r57,-7l2916,1735r32,1l2977,1742r26,8l3025,1761r19,14l3060,1793r12,21l3080,1839r4,27l3085,1878r-1,15l3084,1910r-2,17l3079,1946r-5,21l3069,1984r-8,17l3051,2016r-11,12l3026,2036r-15,3l2997,2039r-11,-5l2977,2024r-5,-14l2965,1997r-12,-11l2935,1977r-23,-7l2885,1967r-32,-3l2818,1964r-39,3l2724,1972r-59,9l2602,1993r-64,15l2471,2026r-68,21l2335,2071r-66,24l2204,2123r-62,30l2101,2386r43,8l2184,2405r37,13l2255,2436r33,21l2317,2483r27,29l2367,2546r20,37l2404,2624r13,47l2427,2721r6,55l2436,2839r-1,63l2431,2965r-8,64l2412,3091r-15,63l2380,3214r-20,59l2338,3328r-25,53l2287,3431r-29,46l2226,3519r-32,36l2161,3588r-36,26l2088,3634r-38,14l2012,3654r-32,l1950,3648r-28,-10l1896,3623r-22,-19l1854,3580r-19,-28l1819,3521r-13,-34l1794,3450r-10,-39l1776,3370r-6,-43l1766,3283r-4,-72l1761,3135r4,-80l1769,2970r8,-89l1787,2790r11,-94l1811,2599r16,-97l1804,2502r-23,-2l1761,2497r-19,-5l1727,2484r-13,-10l1707,2462r-5,-17l1703,2422r8,-27l1724,2366r20,-30l1769,2303r30,-33l1835,2235r41,-36l1917,1977r-83,57l1749,2087r-86,48l1576,2178r-46,75l1481,2321r-49,64l1381,2442r-53,52l1275,2541r-54,43l1168,2622r-55,33l1060,2684r-54,26l954,2733r-53,17l851,2766r-50,11l753,2787r-46,7l664,2798r-63,3l542,2797r-56,-9l434,2775r-50,-19l337,2733r-44,-28l252,2673r-38,-37l179,2595r-32,-44l119,2502,94,2451,70,2395,51,2337,34,2274,21,2209,11,2142,4,2072,,1978r1,-95l8,1789r12,-94l37,1602r20,-92l82,1420r29,-91l144,1241r37,-86l220,1071r42,-83l307,908r46,-78l403,756r51,-71l506,616r54,-65l615,491r54,-57l725,380r56,-49l836,287r55,-40l946,212r53,-29l1052,158r51,-17l1152,128r47,-6l1220,122r19,2l1254,129r12,7l1275,145r4,10l1283,166r-1,15l1276,196r-11,15l1250,224r-21,12l1156,273r-72,42l1016,363r-63,52l891,470r-58,60l778,593r-52,66l678,729r-46,71l591,875r-39,76l516,1028r-33,80l454,1188r-27,81l404,1349r-20,82l366,1513r-14,80l341,1672r-9,79l328,1828r-2,75l326,1977r4,70l337,2121r11,68l360,2252r16,58l394,2362r21,48l436,2454r25,39l486,2527r27,29l542,2582r29,20l601,2617r31,13l664,2637r32,4l727,2640r46,-6l821,2621r49,-19l920,2577r51,-31l1024,2508r51,-45l1128,2412r51,-59l1228,2289r-37,5l1157,2298r-62,2l1037,2296r-54,-7l930,2276r-48,-16l836,2239r-42,-24l755,2187r-37,-30l686,2123r-30,-37l629,2048r-23,-41l584,1964r-16,-43l553,1876r-11,-46l533,1783r-4,-47l525,1667r3,-71l534,1527r11,-68l561,1395r26,-93l617,1214r33,-84l687,1051r39,-74l768,907r45,-66l859,779r48,-56l956,671r51,-47l1058,582r53,-37l1163,513r53,-27l1268,464r53,-17l1372,435r50,-6l1467,428r42,2l1552,438r39,11l1630,465r35,20l1700,510r31,29l1761,572r27,38l1811,653r22,48l1850,752r15,57l1875,871r8,66l1886,1011r-1,74l1881,1164r-8,79l1862,1322r-14,81l1833,1481r-18,79l1796,1634r-21,73l1753,1776r-22,65l1709,1901r-23,53l1756,1914r69,-45l1894,1820r70,-50l1993,1645r30,-122l2056,1405r33,-114l2124,1180r34,-106l2194,972r37,-97l2268,782r38,-88l2342,610r38,-79l2418,457r37,-69l2492,324r36,-58l2563,212r35,-47l2631,124r32,-37l2694,58r29,-25l2751,15,2777,4,2801,xe" fillcolor="#653a95 [3208]" strokecolor="#f2f2f2 [3052]" strokeweight="1.5pt">
                  <v:stroke joinstyle="miter"/>
                  <v:shadow on="t" color="black [3213]" origin="-.5,-.5" offset=".22675mm,.27025mm"/>
                  <v:path arrowok="t" o:connecttype="custom" o:connectlocs="638493,1006433;660083,1091229;699135,1034699;701993,874000;414020,202303;318135,303613;260668,511633;284163,629457;391795,673602;478790,523701;501333,321398;457518,210560;822008,149901;772478,290275;735648,472252;827723,280112;843915,141961;911543,11751;912178,217230;810895,455102;693738,614848;857250,561811;966470,563717;977583,618024;948055,645972;894715,623741;720408,665345;735648,788569;773113,921638;726123,1089641;628650,1160463;569595,1095675;564198,914968;548323,788886;571183,720923;470218,737119;319405,860661;172085,888291;46673,810165;0,628187;57468,366813;195263,155935;350203,44780;407353,52719;302578,131799;163830,326479;105410,556095;125095,750141;200660,835254;325120,796508;312103,726957;199708,650418;167640,506869;243840,288051;386080,154347;517525,147678;592138,256928;581978,470346;579438,593570;696595,308695;802640,84478;889318,0" o:connectangles="0,0,0,0,0,0,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472;top:2012;width:8961;height:7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fwvnBAAAA2wAAAA8AAABkcnMvZG93bnJldi54bWxET0trAjEQvhf8D2GE3mp2W1pkNYosSC0o&#10;xcfF27AZdxc3kyWJa/rvG6HQ23x8z5kvo+nEQM63lhXkkwwEcWV1y7WC03H9MgXhA7LGzjIp+CEP&#10;y8XoaY6Ftnfe03AItUgh7AtU0ITQF1L6qiGDfmJ74sRdrDMYEnS11A7vKdx08jXLPqTBllNDgz2V&#10;DVXXw80oMLbc0tfbd8zd8FnK9/M0yt1WqedxXM1ABIrhX/zn3ug0P4fHL+kAuf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fwvnBAAAA2wAAAA8AAAAAAAAAAAAAAAAAnwIA&#10;AGRycy9kb3ducmV2LnhtbFBLBQYAAAAABAAEAPcAAACNAwAAAAA=&#10;">
                  <v:imagedata r:id="rId8" o:title=""/>
                  <v:path arrowok="t"/>
                </v:shape>
                <w10:wrap type="square" anchorx="page" anchory="page"/>
              </v:group>
            </w:pict>
          </mc:Fallback>
        </mc:AlternateContent>
      </w:r>
      <w:r w:rsidR="00152F24">
        <w:t xml:space="preserve"> </w:t>
      </w:r>
      <w:r w:rsidR="00003EF5">
        <w:t xml:space="preserve"> </w:t>
      </w:r>
      <w:r w:rsidR="00003EF5">
        <w:tab/>
        <w:t>COMPLETION</w:t>
      </w:r>
    </w:p>
    <w:p w:rsidR="005E66C2" w:rsidRDefault="003E545D" w:rsidP="00006B66">
      <w:pPr>
        <w:pStyle w:val="Heading1"/>
      </w:pPr>
      <w:sdt>
        <w:sdtPr>
          <w:alias w:val="Enter recipient name:"/>
          <w:tag w:val="Enter recipient name:"/>
          <w:id w:val="-1756204315"/>
          <w:placeholder>
            <w:docPart w:val="2DC9B696145547738F53FDDF5F1E9FE1"/>
          </w:placeholder>
          <w:temporary/>
          <w:showingPlcHdr/>
          <w15:appearance w15:val="hidden"/>
        </w:sdtPr>
        <w:sdtEndPr/>
        <w:sdtContent>
          <w:r w:rsidR="00162559">
            <w:t>Recipient Name</w:t>
          </w:r>
        </w:sdtContent>
      </w:sdt>
    </w:p>
    <w:p w:rsidR="005E66C2" w:rsidRDefault="004965A7">
      <w:r>
        <w:t xml:space="preserve">Has successfully completed the </w:t>
      </w:r>
    </w:p>
    <w:p w:rsidR="005E66C2" w:rsidRDefault="00F53151" w:rsidP="00006B66">
      <w:pPr>
        <w:pStyle w:val="Heading2"/>
        <w:rPr>
          <w:b/>
          <w:sz w:val="32"/>
          <w:szCs w:val="32"/>
        </w:rPr>
      </w:pPr>
      <w:r w:rsidRPr="00F53151">
        <w:rPr>
          <w:b/>
          <w:sz w:val="32"/>
          <w:szCs w:val="32"/>
        </w:rPr>
        <w:t>ANNUAL MEDICATION practical skills refresher ASSESSMENT</w:t>
      </w:r>
    </w:p>
    <w:p w:rsidR="003E545D" w:rsidRPr="00F53151" w:rsidRDefault="003E545D" w:rsidP="00006B66">
      <w:pPr>
        <w:pStyle w:val="Heading2"/>
        <w:rPr>
          <w:b/>
          <w:sz w:val="32"/>
          <w:szCs w:val="32"/>
        </w:rPr>
      </w:pPr>
      <w:r>
        <w:rPr>
          <w:b/>
          <w:sz w:val="32"/>
          <w:szCs w:val="32"/>
        </w:rPr>
        <w:t>for HACC-PYP and/or CHSP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123"/>
        <w:gridCol w:w="9549"/>
      </w:tblGrid>
      <w:tr w:rsidR="008B62B2" w:rsidTr="008B62B2">
        <w:trPr>
          <w:trHeight w:val="3024"/>
        </w:trPr>
        <w:tc>
          <w:tcPr>
            <w:tcW w:w="3123" w:type="dxa"/>
            <w:vAlign w:val="center"/>
          </w:tcPr>
          <w:p w:rsidR="008B62B2" w:rsidRDefault="008B62B2">
            <w:pPr>
              <w:spacing w:after="0" w:line="240" w:lineRule="auto"/>
            </w:pPr>
          </w:p>
        </w:tc>
        <w:tc>
          <w:tcPr>
            <w:tcW w:w="9549" w:type="dxa"/>
            <w:tcMar>
              <w:left w:w="922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8"/>
              <w:gridCol w:w="6209"/>
            </w:tblGrid>
            <w:tr w:rsidR="008B62B2" w:rsidRPr="008B62B2" w:rsidTr="00A3264F">
              <w:trPr>
                <w:trHeight w:val="1584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3E545D" w:rsidP="00006B66">
                  <w:pPr>
                    <w:pStyle w:val="Heading3"/>
                  </w:pPr>
                  <w:sdt>
                    <w:sdtPr>
                      <w:alias w:val="Presented by:"/>
                      <w:tag w:val="Presented by:"/>
                      <w:id w:val="-29579104"/>
                      <w:placeholder>
                        <w:docPart w:val="6F4F2EE69A6245F4AC81D103CDEBC32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Presented By: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:rsidR="008B62B2" w:rsidRPr="008B62B2" w:rsidRDefault="004965A7" w:rsidP="004965A7">
                  <w:pPr>
                    <w:pStyle w:val="Heading4"/>
                  </w:pPr>
                  <w:bookmarkStart w:id="0" w:name="_GoBack"/>
                  <w:bookmarkEnd w:id="0"/>
                  <w:r>
                    <w:t>Name of Assessor</w:t>
                  </w:r>
                </w:p>
              </w:tc>
            </w:tr>
            <w:tr w:rsidR="008B62B2" w:rsidRPr="008B62B2" w:rsidTr="008B62B2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3E545D" w:rsidP="00006B66">
                  <w:pPr>
                    <w:pStyle w:val="Heading3"/>
                  </w:pPr>
                  <w:sdt>
                    <w:sdtPr>
                      <w:alias w:val="On this day:"/>
                      <w:tag w:val="On this day:"/>
                      <w:id w:val="552434692"/>
                      <w:placeholder>
                        <w:docPart w:val="D58400B05D794D5A8DC84D3EB119E174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On This Day: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:rsidR="008B62B2" w:rsidRPr="008B62B2" w:rsidRDefault="003E545D" w:rsidP="008B62B2">
                  <w:pPr>
                    <w:pStyle w:val="Heading4"/>
                  </w:pPr>
                  <w:sdt>
                    <w:sdtPr>
                      <w:alias w:val="Enter date:"/>
                      <w:tag w:val="Enter date:"/>
                      <w:id w:val="1746837824"/>
                      <w:placeholder>
                        <w:docPart w:val="D201172C2E9B4B8CB93F95A9F233F493"/>
                      </w:placeholder>
                      <w:temporary/>
                      <w:showingPlcHdr/>
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8B62B2" w:rsidRPr="008B62B2">
                        <w:t>Enter date</w:t>
                      </w:r>
                    </w:sdtContent>
                  </w:sdt>
                </w:p>
              </w:tc>
            </w:tr>
          </w:tbl>
          <w:p w:rsidR="008B62B2" w:rsidRDefault="008B62B2">
            <w:pPr>
              <w:spacing w:after="0" w:line="240" w:lineRule="auto"/>
            </w:pPr>
          </w:p>
        </w:tc>
      </w:tr>
    </w:tbl>
    <w:p w:rsidR="00982BCF" w:rsidRDefault="00982BCF" w:rsidP="00DD1D5B">
      <w:pPr>
        <w:pStyle w:val="NoSpacing"/>
      </w:pPr>
    </w:p>
    <w:sectPr w:rsidR="00982BCF" w:rsidSect="00DD1D5B">
      <w:headerReference w:type="default" r:id="rId9"/>
      <w:footerReference w:type="default" r:id="rId10"/>
      <w:headerReference w:type="first" r:id="rId11"/>
      <w:pgSz w:w="15840" w:h="12240" w:orient="landscape"/>
      <w:pgMar w:top="2592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3EF5" w:rsidRDefault="00003EF5">
      <w:pPr>
        <w:spacing w:after="0" w:line="240" w:lineRule="auto"/>
      </w:pPr>
      <w:r>
        <w:separator/>
      </w:r>
    </w:p>
  </w:endnote>
  <w:endnote w:type="continuationSeparator" w:id="0">
    <w:p w:rsidR="00003EF5" w:rsidRDefault="00003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651553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5C30" w:rsidRDefault="00F65C30" w:rsidP="00F65C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315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3EF5" w:rsidRDefault="00003EF5">
      <w:pPr>
        <w:spacing w:after="0" w:line="240" w:lineRule="auto"/>
      </w:pPr>
      <w:r>
        <w:separator/>
      </w:r>
    </w:p>
  </w:footnote>
  <w:footnote w:type="continuationSeparator" w:id="0">
    <w:p w:rsidR="00003EF5" w:rsidRDefault="00003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E74" w:rsidRDefault="00982BCF">
    <w:pPr>
      <w:pStyle w:val="Header"/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58240" behindDoc="1" locked="1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2" name="Group 2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24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3F71CF" id="Group 2" o:spid="_x0000_s1026" alt="2 rectangle frames interwoven at the corners with starburst rays extending from the center to the edges" style="position:absolute;margin-left:0;margin-top:0;width:724.3pt;height:540.7pt;z-index:-251658240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scLnDAAAA2gAAAA8AAABkcnMvZG93bnJldi54bWxEj81qwzAQhO+FvIPYQC+lkdNAKG6U4ARi&#10;Sg6GpH2ArbW13VgrI6n+efsoUOhxmJlvmM1uNK3oyfnGsoLlIgFBXFrdcKXg8+P4/ArCB2SNrWVS&#10;MJGH3Xb2sMFU24HP1F9CJSKEfYoK6hC6VEpf1mTQL2xHHL1v6wyGKF0ltcMhwk0rX5JkLQ02HBdq&#10;7OhQU3m9/BoFbjjlXHzprJuWTfvzlA9U7DOlHudj9gYi0Bj+w3/td61gBfcr8Qb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xwucMAAADaAAAADwAAAAAAAAAAAAAAAACf&#10;AgAAZHJzL2Rvd25yZXYueG1sUEsFBgAAAAAEAAQA9wAAAI8DAAAAAA==&#10;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v52r8A&#10;AADaAAAADwAAAGRycy9kb3ducmV2LnhtbERPyWrDMBC9F/oPYgq5NXKTNosTJZRCodcmPuQ4WBPb&#10;xBq5kmLLf18ZCj0Nj7fO/hhNK3pyvrGs4GWegSAurW64UlCcP583IHxA1thaJgUjeTgeHh/2mGs7&#10;8Df1p1CJFMI+RwV1CF0upS9rMujntiNO3NU6gyFBV0ntcEjhppWLLFtJgw2nhho7+qipvJ3uRgG3&#10;l277ZuPPWLyWSxMv63hDp9TsKb7vQASK4V/85/7SaT5Mr0xXH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y/navwAAANoAAAAPAAAAAAAAAAAAAAAAAJgCAABkcnMvZG93bnJl&#10;di54bWxQSwUGAAAAAAQABAD1AAAAhAMAAAAA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8WBfEAAAA3QAAAA8AAABkcnMvZG93bnJldi54bWxEj9GKwjAURN8X/IdwhX1ZNFUXlWqUKiz4&#10;sitWP+DSXJtic1OaqPXvzYLg4zAzZ5jlurO1uFHrK8cKRsMEBHHhdMWlgtPxZzAH4QOyxtoxKXiQ&#10;h/Wq97HEVLs7H+iWh1JECPsUFZgQmlRKXxiy6IeuIY7e2bUWQ5RtKXWL9wi3tRwnyVRarDguGGxo&#10;a6i45Fer4G9WNl+zfb79LbrajDZ7oiy7KvXZ77IFiEBdeIdf7Z1WMJmPv+H/TXwC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8WBfEAAAA3QAAAA8AAAAAAAAAAAAAAAAA&#10;nwIAAGRycy9kb3ducmV2LnhtbFBLBQYAAAAABAAEAPcAAACQAwAAAAA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C30" w:rsidRDefault="00DD1D5B">
    <w:pPr>
      <w:pStyle w:val="Header"/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051C8D51" wp14:editId="3365FE9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6" name="Group 6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12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E7031A" id="Group 6" o:spid="_x0000_s1026" alt="2 rectangle frames interwoven at the corners with starburst rays extending from the center to the edges" style="position:absolute;margin-left:0;margin-top:0;width:724.3pt;height:540.7pt;z-index:-251656192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o6NbCAAAA2wAAAA8AAABkcnMvZG93bnJldi54bWxET81qwkAQvgu+wzIFL1I35lAkdZVUqIiH&#10;gGkfYJqdJmmzs2F3a5K3dwuCt/n4fme7H00nruR8a1nBepWAIK6sbrlW8Pnx/rwB4QOyxs4yKZjI&#10;w343n20x03bgC13LUIsYwj5DBU0IfSalrxoy6Fe2J47ct3UGQ4SultrhEMNNJ9MkeZEGW44NDfZ0&#10;aKj6Lf+MAjecj1x86byf1m33szwOVLzlSi2exvwVRKAxPMR390nH+Sn8/xIPkL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6OjWwgAAANsAAAAPAAAAAAAAAAAAAAAAAJ8C&#10;AABkcnMvZG93bnJldi54bWxQSwUGAAAAAAQABAD3AAAAjgMAAAAA&#10;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gv74A&#10;AADbAAAADwAAAGRycy9kb3ducmV2LnhtbERPS4vCMBC+L/gfwgje1tT1tds1igiCV7UHj0Mz2xab&#10;SU2yGv+9EQRv8/E9Z7GKphVXcr6xrGA0zEAQl1Y3XCkojtvPbxA+IGtsLZOCO3lYLXsfC8y1vfGe&#10;rodQiRTCPkcFdQhdLqUvazLoh7YjTtyfdQZDgq6S2uEthZtWfmXZTBpsODXU2NGmpvJ8+DcKuD11&#10;P1MbL/diUo5NPM3jGZ1Sg35c/4IIFMNb/HLvdJo/hucv6QC5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kWoL++AAAA2wAAAA8AAAAAAAAAAAAAAAAAmAIAAGRycy9kb3ducmV2&#10;LnhtbFBLBQYAAAAABAAEAPUAAACDAwAAAAA=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VRmHBAAAA2wAAAA8AAABkcnMvZG93bnJldi54bWxET81qwkAQvhd8h2UKXopu0kOt0VVioOCl&#10;laZ9gCE7ZkOzsyG7JvHtXUHobT6+39nuJ9uKgXrfOFaQLhMQxJXTDdcKfn8+Fu8gfEDW2DomBVfy&#10;sN/NnraYaTfyNw1lqEUMYZ+hAhNCl0npK0MW/dJ1xJE7u95iiLCvpe5xjOG2la9J8iYtNhwbDHZU&#10;GKr+yotV8LWqu5fVqSw+q6k16eFElOcXpebPU74BEWgK/+KH+6jj/DXcf4kHyN0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VRmHBAAAA2wAAAA8AAAAAAAAAAAAAAAAAnwIA&#10;AGRycy9kb3ducmV2LnhtbFBLBQYAAAAABAAEAPcAAACNAwAAAAA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E62E2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8F8ED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EE89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86531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D625A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BC8B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2426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8EA1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6E7A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46E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EF5"/>
    <w:rsid w:val="00003EF5"/>
    <w:rsid w:val="00005485"/>
    <w:rsid w:val="00006B66"/>
    <w:rsid w:val="000320C2"/>
    <w:rsid w:val="000904A2"/>
    <w:rsid w:val="000B3AB8"/>
    <w:rsid w:val="00106A0B"/>
    <w:rsid w:val="00107117"/>
    <w:rsid w:val="00152F24"/>
    <w:rsid w:val="00162559"/>
    <w:rsid w:val="003E545D"/>
    <w:rsid w:val="00442795"/>
    <w:rsid w:val="004965A7"/>
    <w:rsid w:val="004F1A3A"/>
    <w:rsid w:val="00575585"/>
    <w:rsid w:val="00581C4F"/>
    <w:rsid w:val="005E66C2"/>
    <w:rsid w:val="006D6821"/>
    <w:rsid w:val="007C49DA"/>
    <w:rsid w:val="007D7E74"/>
    <w:rsid w:val="00873E8C"/>
    <w:rsid w:val="008A5513"/>
    <w:rsid w:val="008B62B2"/>
    <w:rsid w:val="00982BCF"/>
    <w:rsid w:val="00A3264F"/>
    <w:rsid w:val="00A36B7F"/>
    <w:rsid w:val="00AF4037"/>
    <w:rsid w:val="00B36BA2"/>
    <w:rsid w:val="00D34FC7"/>
    <w:rsid w:val="00D741D7"/>
    <w:rsid w:val="00DD1D5B"/>
    <w:rsid w:val="00DF562D"/>
    <w:rsid w:val="00E72630"/>
    <w:rsid w:val="00F127B6"/>
    <w:rsid w:val="00F53151"/>
    <w:rsid w:val="00F6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6DC5EB07-6E93-4FAA-A58A-B02EC878D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7B6"/>
  </w:style>
  <w:style w:type="paragraph" w:styleId="Heading1">
    <w:name w:val="heading 1"/>
    <w:basedOn w:val="Normal"/>
    <w:link w:val="Heading1Char"/>
    <w:uiPriority w:val="9"/>
    <w:qFormat/>
    <w:rsid w:val="00006B66"/>
    <w:pPr>
      <w:keepNext/>
      <w:keepLines/>
      <w:pBdr>
        <w:bottom w:val="single" w:sz="8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B0E0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8B0E0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8B0E04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00548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006B66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27B6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16255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559"/>
  </w:style>
  <w:style w:type="paragraph" w:styleId="Footer">
    <w:name w:val="footer"/>
    <w:basedOn w:val="Normal"/>
    <w:link w:val="FooterChar"/>
    <w:uiPriority w:val="99"/>
    <w:unhideWhenUsed/>
    <w:rsid w:val="0016255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559"/>
  </w:style>
  <w:style w:type="paragraph" w:styleId="Bibliography">
    <w:name w:val="Bibliography"/>
    <w:basedOn w:val="Normal"/>
    <w:next w:val="Normal"/>
    <w:uiPriority w:val="37"/>
    <w:semiHidden/>
    <w:unhideWhenUsed/>
    <w:rsid w:val="008A5513"/>
  </w:style>
  <w:style w:type="paragraph" w:styleId="BlockText">
    <w:name w:val="Block Text"/>
    <w:basedOn w:val="Normal"/>
    <w:uiPriority w:val="99"/>
    <w:semiHidden/>
    <w:unhideWhenUsed/>
    <w:rsid w:val="008A5513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A5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5513"/>
  </w:style>
  <w:style w:type="paragraph" w:styleId="BodyText2">
    <w:name w:val="Body Text 2"/>
    <w:basedOn w:val="Normal"/>
    <w:link w:val="BodyText2Char"/>
    <w:uiPriority w:val="99"/>
    <w:semiHidden/>
    <w:unhideWhenUsed/>
    <w:rsid w:val="008A55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A5513"/>
  </w:style>
  <w:style w:type="paragraph" w:styleId="BodyText3">
    <w:name w:val="Body Text 3"/>
    <w:basedOn w:val="Normal"/>
    <w:link w:val="BodyText3Char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A5513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A551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551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551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A551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A551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5513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8A551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A5513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A5513"/>
  </w:style>
  <w:style w:type="table" w:styleId="ColorfulGrid">
    <w:name w:val="Colorful Grid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A551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51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513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A5513"/>
  </w:style>
  <w:style w:type="character" w:customStyle="1" w:styleId="DateChar">
    <w:name w:val="Date Char"/>
    <w:basedOn w:val="DefaultParagraphFont"/>
    <w:link w:val="Date"/>
    <w:uiPriority w:val="99"/>
    <w:semiHidden/>
    <w:rsid w:val="008A5513"/>
  </w:style>
  <w:style w:type="paragraph" w:styleId="DocumentMap">
    <w:name w:val="Document Map"/>
    <w:basedOn w:val="Normal"/>
    <w:link w:val="DocumentMapChar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A551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A5513"/>
  </w:style>
  <w:style w:type="character" w:styleId="Emphasis">
    <w:name w:val="Emphasis"/>
    <w:basedOn w:val="DefaultParagraphFont"/>
    <w:uiPriority w:val="20"/>
    <w:semiHidden/>
    <w:qFormat/>
    <w:rsid w:val="00107117"/>
    <w:rPr>
      <w:b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5513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5513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5513"/>
    <w:rPr>
      <w:sz w:val="22"/>
      <w:szCs w:val="20"/>
    </w:rPr>
  </w:style>
  <w:style w:type="table" w:styleId="GridTable1Light">
    <w:name w:val="Grid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F127B6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117"/>
    <w:rPr>
      <w:rFonts w:asciiTheme="majorHAnsi" w:eastAsiaTheme="majorEastAsia" w:hAnsiTheme="majorHAnsi" w:cstheme="majorBidi"/>
      <w:color w:val="8B0E04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117"/>
    <w:rPr>
      <w:rFonts w:asciiTheme="majorHAnsi" w:eastAsiaTheme="majorEastAsia" w:hAnsiTheme="majorHAnsi" w:cstheme="majorBidi"/>
      <w:i/>
      <w:color w:val="8B0E0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8B0E04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8A5513"/>
  </w:style>
  <w:style w:type="paragraph" w:styleId="HTMLAddress">
    <w:name w:val="HTML Address"/>
    <w:basedOn w:val="Normal"/>
    <w:link w:val="HTMLAddressChar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A551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A551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A551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5513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A551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A5513"/>
    <w:rPr>
      <w:color w:val="006AB2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8A5513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A5513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  <w:ind w:left="864" w:right="864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A5513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8A5513"/>
    <w:rPr>
      <w:b/>
      <w:bCs/>
      <w:smallCaps/>
      <w:color w:val="8B0E0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A5513"/>
  </w:style>
  <w:style w:type="paragraph" w:styleId="List">
    <w:name w:val="List"/>
    <w:basedOn w:val="Normal"/>
    <w:uiPriority w:val="99"/>
    <w:semiHidden/>
    <w:unhideWhenUsed/>
    <w:rsid w:val="008A551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A551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A551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A551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A551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A551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A551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8A551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A5513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rsid w:val="008A55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551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A551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A551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A5513"/>
  </w:style>
  <w:style w:type="character" w:styleId="PageNumber">
    <w:name w:val="page number"/>
    <w:basedOn w:val="DefaultParagraphFont"/>
    <w:uiPriority w:val="99"/>
    <w:semiHidden/>
    <w:unhideWhenUsed/>
    <w:rsid w:val="008A5513"/>
  </w:style>
  <w:style w:type="table" w:styleId="PlainTable1">
    <w:name w:val="Plain Table 1"/>
    <w:basedOn w:val="TableNormal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5513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A551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A551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A5513"/>
  </w:style>
  <w:style w:type="character" w:customStyle="1" w:styleId="SmartHyperlink1">
    <w:name w:val="Smart Hyperlink1"/>
    <w:basedOn w:val="DefaultParagraphFont"/>
    <w:uiPriority w:val="99"/>
    <w:semiHidden/>
    <w:unhideWhenUsed/>
    <w:rsid w:val="008A5513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8A5513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8A551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A551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A551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A551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A5513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A5513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A5513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A5513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A5513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A5513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A5513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A5513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711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leens\AppData\Roaming\Microsoft\Templates\Certificate%20of%20participa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5E561B563154D3CB2645FDA45B92D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EA632-0E08-4E37-8B68-9B7EF85FF018}"/>
      </w:docPartPr>
      <w:docPartBody>
        <w:p w:rsidR="00A4432C" w:rsidRDefault="00A4432C">
          <w:pPr>
            <w:pStyle w:val="C5E561B563154D3CB2645FDA45B92DCE"/>
          </w:pPr>
          <w:r>
            <w:t>Certificate</w:t>
          </w:r>
        </w:p>
      </w:docPartBody>
    </w:docPart>
    <w:docPart>
      <w:docPartPr>
        <w:name w:val="2DC9B696145547738F53FDDF5F1E9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D388A8-CF3E-40B9-9AF2-2E838C09E2C1}"/>
      </w:docPartPr>
      <w:docPartBody>
        <w:p w:rsidR="00A4432C" w:rsidRDefault="00A4432C">
          <w:pPr>
            <w:pStyle w:val="2DC9B696145547738F53FDDF5F1E9FE1"/>
          </w:pPr>
          <w:r>
            <w:t>Recipient Name</w:t>
          </w:r>
        </w:p>
      </w:docPartBody>
    </w:docPart>
    <w:docPart>
      <w:docPartPr>
        <w:name w:val="6F4F2EE69A6245F4AC81D103CDEBC3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727F16-5A61-4051-8384-9BBD37F8005B}"/>
      </w:docPartPr>
      <w:docPartBody>
        <w:p w:rsidR="00A4432C" w:rsidRDefault="00A4432C">
          <w:pPr>
            <w:pStyle w:val="6F4F2EE69A6245F4AC81D103CDEBC32F"/>
          </w:pPr>
          <w:r>
            <w:t>Presented By:</w:t>
          </w:r>
        </w:p>
      </w:docPartBody>
    </w:docPart>
    <w:docPart>
      <w:docPartPr>
        <w:name w:val="D58400B05D794D5A8DC84D3EB119E1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ED0B44-ACDC-4034-AB1F-BBC2B90D371A}"/>
      </w:docPartPr>
      <w:docPartBody>
        <w:p w:rsidR="00A4432C" w:rsidRDefault="00A4432C">
          <w:pPr>
            <w:pStyle w:val="D58400B05D794D5A8DC84D3EB119E174"/>
          </w:pPr>
          <w:r>
            <w:t>On This Day:</w:t>
          </w:r>
        </w:p>
      </w:docPartBody>
    </w:docPart>
    <w:docPart>
      <w:docPartPr>
        <w:name w:val="D201172C2E9B4B8CB93F95A9F233F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17D744-0BEA-4CAF-A0B5-896F14797C10}"/>
      </w:docPartPr>
      <w:docPartBody>
        <w:p w:rsidR="00A4432C" w:rsidRDefault="00A4432C">
          <w:pPr>
            <w:pStyle w:val="D201172C2E9B4B8CB93F95A9F233F493"/>
          </w:pPr>
          <w:r>
            <w:t>Enter 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32C"/>
    <w:rsid w:val="00A44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5E561B563154D3CB2645FDA45B92DCE">
    <w:name w:val="C5E561B563154D3CB2645FDA45B92DCE"/>
  </w:style>
  <w:style w:type="paragraph" w:customStyle="1" w:styleId="B1FED72C2D1D4F7FBE04CF1353BAADF9">
    <w:name w:val="B1FED72C2D1D4F7FBE04CF1353BAADF9"/>
  </w:style>
  <w:style w:type="paragraph" w:customStyle="1" w:styleId="2DC9B696145547738F53FDDF5F1E9FE1">
    <w:name w:val="2DC9B696145547738F53FDDF5F1E9FE1"/>
  </w:style>
  <w:style w:type="paragraph" w:customStyle="1" w:styleId="C67AC503B4274B83972B425F18EA80C6">
    <w:name w:val="C67AC503B4274B83972B425F18EA80C6"/>
  </w:style>
  <w:style w:type="paragraph" w:customStyle="1" w:styleId="DE244284F0CA4B2D80793897FFD55119">
    <w:name w:val="DE244284F0CA4B2D80793897FFD55119"/>
  </w:style>
  <w:style w:type="paragraph" w:customStyle="1" w:styleId="6F4F2EE69A6245F4AC81D103CDEBC32F">
    <w:name w:val="6F4F2EE69A6245F4AC81D103CDEBC32F"/>
  </w:style>
  <w:style w:type="paragraph" w:customStyle="1" w:styleId="49536011EE0C479F823543F700065FDD">
    <w:name w:val="49536011EE0C479F823543F700065FDD"/>
  </w:style>
  <w:style w:type="paragraph" w:customStyle="1" w:styleId="D58400B05D794D5A8DC84D3EB119E174">
    <w:name w:val="D58400B05D794D5A8DC84D3EB119E174"/>
  </w:style>
  <w:style w:type="paragraph" w:customStyle="1" w:styleId="D201172C2E9B4B8CB93F95A9F233F493">
    <w:name w:val="D201172C2E9B4B8CB93F95A9F233F4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Certificate of participation.dotx</Template>
  <TotalTime>6</TotalTime>
  <Pages>1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Kathleen Steenhuis</dc:creator>
  <cp:keywords/>
  <cp:lastModifiedBy>Kathleen Steenhuis</cp:lastModifiedBy>
  <cp:revision>4</cp:revision>
  <dcterms:created xsi:type="dcterms:W3CDTF">2019-01-23T00:11:00Z</dcterms:created>
  <dcterms:modified xsi:type="dcterms:W3CDTF">2019-12-03T01:03:00Z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